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CCA2156" w14:textId="77777777" w:rsidR="00407B3F" w:rsidRPr="00CF6CA2" w:rsidRDefault="00407B3F" w:rsidP="00BB6070">
      <w:pPr>
        <w:rPr>
          <w:color w:val="161A21" w:themeColor="background1"/>
        </w:rPr>
      </w:pPr>
    </w:p>
    <w:tbl>
      <w:tblPr>
        <w:tblW w:w="0" w:type="auto"/>
        <w:tblCellMar>
          <w:left w:w="0" w:type="dxa"/>
          <w:right w:w="0" w:type="dxa"/>
        </w:tblCellMar>
        <w:tblLook w:val="0600" w:firstRow="0" w:lastRow="0" w:firstColumn="0" w:lastColumn="0" w:noHBand="1" w:noVBand="1"/>
      </w:tblPr>
      <w:tblGrid>
        <w:gridCol w:w="2591"/>
        <w:gridCol w:w="692"/>
        <w:gridCol w:w="2024"/>
        <w:gridCol w:w="4053"/>
      </w:tblGrid>
      <w:tr w:rsidR="00B14A0B" w:rsidRPr="00CF6CA2" w14:paraId="30BF9D17" w14:textId="77777777" w:rsidTr="00801998">
        <w:trPr>
          <w:trHeight w:val="315"/>
        </w:trPr>
        <w:tc>
          <w:tcPr>
            <w:tcW w:w="2552" w:type="dxa"/>
            <w:gridSpan w:val="2"/>
            <w:tcBorders>
              <w:bottom w:val="single" w:sz="4" w:space="0" w:color="auto"/>
            </w:tcBorders>
          </w:tcPr>
          <w:p w14:paraId="3676E676" w14:textId="7A603E7D" w:rsidR="00E255B0" w:rsidRPr="00E255B0" w:rsidRDefault="00E255B0" w:rsidP="00E255B0">
            <w:pPr>
              <w:rPr>
                <w:color w:val="161A21" w:themeColor="background1"/>
              </w:rPr>
            </w:pPr>
            <w:hyperlink r:id="rId10" w:history="1">
              <w:r w:rsidRPr="00265815">
                <w:rPr>
                  <w:rStyle w:val="Hyperlink"/>
                </w:rPr>
                <w:t>Benjamin.syntaxsound@gmail.com</w:t>
              </w:r>
            </w:hyperlink>
            <w:r>
              <w:rPr>
                <w:color w:val="161A21" w:themeColor="background1"/>
              </w:rPr>
              <w:t xml:space="preserve"> </w:t>
            </w:r>
          </w:p>
          <w:p w14:paraId="716DE038" w14:textId="53BD6381" w:rsidR="004326C9" w:rsidRPr="00CF6CA2" w:rsidRDefault="00E255B0" w:rsidP="00E255B0">
            <w:pPr>
              <w:rPr>
                <w:color w:val="161A21" w:themeColor="background1"/>
              </w:rPr>
            </w:pPr>
            <w:hyperlink r:id="rId11" w:history="1">
              <w:r w:rsidRPr="00265815">
                <w:rPr>
                  <w:rStyle w:val="Hyperlink"/>
                </w:rPr>
                <w:t>https://syntaxsound.wordpress.com/</w:t>
              </w:r>
            </w:hyperlink>
            <w:r>
              <w:rPr>
                <w:color w:val="161A21" w:themeColor="background1"/>
              </w:rPr>
              <w:t xml:space="preserve"> </w:t>
            </w:r>
          </w:p>
        </w:tc>
        <w:tc>
          <w:tcPr>
            <w:tcW w:w="2268" w:type="dxa"/>
            <w:tcBorders>
              <w:bottom w:val="single" w:sz="4" w:space="0" w:color="auto"/>
            </w:tcBorders>
          </w:tcPr>
          <w:p w14:paraId="1F3FA77A" w14:textId="0412290C" w:rsidR="004326C9" w:rsidRPr="00CF6CA2" w:rsidRDefault="004326C9" w:rsidP="00230261">
            <w:pPr>
              <w:rPr>
                <w:color w:val="161A21" w:themeColor="background1"/>
              </w:rPr>
            </w:pPr>
          </w:p>
        </w:tc>
        <w:tc>
          <w:tcPr>
            <w:tcW w:w="4540" w:type="dxa"/>
            <w:tcBorders>
              <w:bottom w:val="single" w:sz="4" w:space="0" w:color="auto"/>
            </w:tcBorders>
          </w:tcPr>
          <w:p w14:paraId="6808B2C8" w14:textId="56084E8C" w:rsidR="00A660F0" w:rsidRPr="00CF6CA2" w:rsidRDefault="00A660F0" w:rsidP="00230261">
            <w:pPr>
              <w:rPr>
                <w:color w:val="161A21" w:themeColor="background1"/>
              </w:rPr>
            </w:pPr>
            <w:r w:rsidRPr="00CF6CA2">
              <w:rPr>
                <w:color w:val="161A21" w:themeColor="background1"/>
              </w:rPr>
              <w:t xml:space="preserve"> </w:t>
            </w:r>
          </w:p>
        </w:tc>
      </w:tr>
      <w:tr w:rsidR="00B14A0B" w:rsidRPr="00CF6CA2" w14:paraId="3A7DFE07" w14:textId="77777777" w:rsidTr="00EC4616">
        <w:trPr>
          <w:trHeight w:val="107"/>
        </w:trPr>
        <w:tc>
          <w:tcPr>
            <w:tcW w:w="9360" w:type="dxa"/>
            <w:gridSpan w:val="4"/>
            <w:tcBorders>
              <w:top w:val="single" w:sz="4" w:space="0" w:color="auto"/>
            </w:tcBorders>
          </w:tcPr>
          <w:p w14:paraId="41FA4D8D" w14:textId="77777777" w:rsidR="00657425" w:rsidRPr="00CF6CA2" w:rsidRDefault="00657425" w:rsidP="00BB6070">
            <w:pPr>
              <w:rPr>
                <w:color w:val="161A21" w:themeColor="background1"/>
              </w:rPr>
            </w:pPr>
          </w:p>
        </w:tc>
      </w:tr>
      <w:tr w:rsidR="00B14A0B" w:rsidRPr="00CF6CA2" w14:paraId="01252AE2" w14:textId="77777777" w:rsidTr="00EC4616">
        <w:trPr>
          <w:trHeight w:val="1755"/>
        </w:trPr>
        <w:tc>
          <w:tcPr>
            <w:tcW w:w="9360" w:type="dxa"/>
            <w:gridSpan w:val="4"/>
            <w:vAlign w:val="center"/>
          </w:tcPr>
          <w:p w14:paraId="726E00E4" w14:textId="59C6DE7F" w:rsidR="00657425" w:rsidRPr="00CF6CA2" w:rsidRDefault="00EC4616" w:rsidP="00122527">
            <w:pPr>
              <w:pStyle w:val="Name"/>
              <w:jc w:val="center"/>
              <w:rPr>
                <w:color w:val="161A21" w:themeColor="background1"/>
              </w:rPr>
            </w:pPr>
            <w:r w:rsidRPr="00CF6CA2">
              <w:rPr>
                <w:color w:val="161A21" w:themeColor="background1"/>
              </w:rPr>
              <w:t>Benjamin Chapman</w:t>
            </w:r>
          </w:p>
        </w:tc>
      </w:tr>
      <w:tr w:rsidR="00B14A0B" w:rsidRPr="00CF6CA2" w14:paraId="13364A40" w14:textId="77777777" w:rsidTr="00EC4616">
        <w:trPr>
          <w:trHeight w:val="80"/>
        </w:trPr>
        <w:tc>
          <w:tcPr>
            <w:tcW w:w="9360" w:type="dxa"/>
            <w:gridSpan w:val="4"/>
            <w:tcBorders>
              <w:bottom w:val="single" w:sz="4" w:space="0" w:color="auto"/>
            </w:tcBorders>
          </w:tcPr>
          <w:p w14:paraId="09EAE3EA" w14:textId="77777777" w:rsidR="00EA2C19" w:rsidRPr="00CF6CA2" w:rsidRDefault="00EA2C19" w:rsidP="00BB6070">
            <w:pPr>
              <w:rPr>
                <w:color w:val="161A21" w:themeColor="background1"/>
              </w:rPr>
            </w:pPr>
          </w:p>
        </w:tc>
      </w:tr>
      <w:tr w:rsidR="00B14A0B" w:rsidRPr="00CF6CA2" w14:paraId="20C085D8" w14:textId="77777777" w:rsidTr="00EC4616">
        <w:trPr>
          <w:trHeight w:val="305"/>
        </w:trPr>
        <w:tc>
          <w:tcPr>
            <w:tcW w:w="9360" w:type="dxa"/>
            <w:gridSpan w:val="4"/>
            <w:tcBorders>
              <w:top w:val="single" w:sz="4" w:space="0" w:color="auto"/>
            </w:tcBorders>
          </w:tcPr>
          <w:p w14:paraId="24CB27BF" w14:textId="77777777" w:rsidR="00EA2C19" w:rsidRPr="00CF6CA2" w:rsidRDefault="00EA2C19" w:rsidP="00BB6070">
            <w:pPr>
              <w:rPr>
                <w:color w:val="161A21" w:themeColor="background1"/>
              </w:rPr>
            </w:pPr>
          </w:p>
        </w:tc>
      </w:tr>
      <w:tr w:rsidR="00B14A0B" w:rsidRPr="00CF6CA2" w14:paraId="742893F5" w14:textId="77777777" w:rsidTr="00801998">
        <w:trPr>
          <w:trHeight w:val="810"/>
        </w:trPr>
        <w:tc>
          <w:tcPr>
            <w:tcW w:w="1842" w:type="dxa"/>
          </w:tcPr>
          <w:p w14:paraId="14DB7B30" w14:textId="5D178861" w:rsidR="00EA2C19" w:rsidRPr="00CF6CA2" w:rsidRDefault="00EC4616" w:rsidP="005718A0">
            <w:pPr>
              <w:pStyle w:val="Heading1"/>
              <w:rPr>
                <w:color w:val="161A21" w:themeColor="background1"/>
              </w:rPr>
            </w:pPr>
            <w:r w:rsidRPr="00CF6CA2">
              <w:rPr>
                <w:color w:val="161A21" w:themeColor="background1"/>
              </w:rPr>
              <w:t>Professional Summ</w:t>
            </w:r>
            <w:r w:rsidR="008474F3">
              <w:rPr>
                <w:color w:val="161A21" w:themeColor="background1"/>
              </w:rPr>
              <w:t>a</w:t>
            </w:r>
            <w:r w:rsidRPr="00CF6CA2">
              <w:rPr>
                <w:color w:val="161A21" w:themeColor="background1"/>
              </w:rPr>
              <w:t>ry</w:t>
            </w:r>
          </w:p>
        </w:tc>
        <w:tc>
          <w:tcPr>
            <w:tcW w:w="710" w:type="dxa"/>
          </w:tcPr>
          <w:p w14:paraId="431195C0" w14:textId="77777777" w:rsidR="00EA2C19" w:rsidRPr="00CF6CA2" w:rsidRDefault="00EA2C19" w:rsidP="001F7279">
            <w:pPr>
              <w:jc w:val="both"/>
              <w:rPr>
                <w:color w:val="161A21" w:themeColor="background1"/>
              </w:rPr>
            </w:pPr>
          </w:p>
        </w:tc>
        <w:tc>
          <w:tcPr>
            <w:tcW w:w="6808" w:type="dxa"/>
            <w:gridSpan w:val="2"/>
          </w:tcPr>
          <w:p w14:paraId="1DA80115" w14:textId="12D8BB22" w:rsidR="00CE3EB1" w:rsidRPr="00CF6CA2" w:rsidRDefault="00EC4616" w:rsidP="001F7279">
            <w:pPr>
              <w:jc w:val="both"/>
              <w:rPr>
                <w:color w:val="161A21" w:themeColor="background1"/>
              </w:rPr>
            </w:pPr>
            <w:r w:rsidRPr="00CF6CA2">
              <w:rPr>
                <w:color w:val="161A21" w:themeColor="background1"/>
              </w:rPr>
              <w:t>I am a hardworking</w:t>
            </w:r>
            <w:r w:rsidR="005C558E" w:rsidRPr="00CF6CA2">
              <w:rPr>
                <w:color w:val="161A21" w:themeColor="background1"/>
              </w:rPr>
              <w:t xml:space="preserve">, </w:t>
            </w:r>
            <w:r w:rsidRPr="00CF6CA2">
              <w:rPr>
                <w:color w:val="161A21" w:themeColor="background1"/>
              </w:rPr>
              <w:t>technically minded</w:t>
            </w:r>
            <w:r w:rsidR="005C558E" w:rsidRPr="00CF6CA2">
              <w:rPr>
                <w:color w:val="161A21" w:themeColor="background1"/>
              </w:rPr>
              <w:t>, and forward thinking</w:t>
            </w:r>
            <w:r w:rsidRPr="00CF6CA2">
              <w:rPr>
                <w:color w:val="161A21" w:themeColor="background1"/>
              </w:rPr>
              <w:t xml:space="preserve">, sound </w:t>
            </w:r>
            <w:r w:rsidR="00036BD7" w:rsidRPr="00CF6CA2">
              <w:rPr>
                <w:color w:val="161A21" w:themeColor="background1"/>
              </w:rPr>
              <w:t>designer, and recent sound graduate</w:t>
            </w:r>
            <w:r w:rsidR="009B7668" w:rsidRPr="00CF6CA2">
              <w:rPr>
                <w:color w:val="161A21" w:themeColor="background1"/>
              </w:rPr>
              <w:t xml:space="preserve"> from Murdoch University</w:t>
            </w:r>
            <w:r w:rsidRPr="00CF6CA2">
              <w:rPr>
                <w:color w:val="161A21" w:themeColor="background1"/>
              </w:rPr>
              <w:t>. Highly proficient in understanding how to setup and operate</w:t>
            </w:r>
            <w:r w:rsidR="009B7668" w:rsidRPr="00CF6CA2">
              <w:rPr>
                <w:color w:val="161A21" w:themeColor="background1"/>
              </w:rPr>
              <w:t xml:space="preserve"> live</w:t>
            </w:r>
            <w:r w:rsidRPr="00CF6CA2">
              <w:rPr>
                <w:color w:val="161A21" w:themeColor="background1"/>
              </w:rPr>
              <w:t xml:space="preserve"> audio equipment from small scale PA systems to large line-array setups. </w:t>
            </w:r>
            <w:r w:rsidR="009B7668" w:rsidRPr="00CF6CA2">
              <w:rPr>
                <w:color w:val="161A21" w:themeColor="background1"/>
              </w:rPr>
              <w:t xml:space="preserve">This proficiency extends to on-set field recording, booth, and foley recordings, all the way down the post-production process of sound editing and design. </w:t>
            </w:r>
            <w:r w:rsidRPr="00CF6CA2">
              <w:rPr>
                <w:color w:val="161A21" w:themeColor="background1"/>
              </w:rPr>
              <w:t xml:space="preserve">Excellent communication skills </w:t>
            </w:r>
            <w:r w:rsidR="009B7668" w:rsidRPr="00CF6CA2">
              <w:rPr>
                <w:color w:val="161A21" w:themeColor="background1"/>
              </w:rPr>
              <w:t>with a</w:t>
            </w:r>
            <w:r w:rsidRPr="00CF6CA2">
              <w:rPr>
                <w:color w:val="161A21" w:themeColor="background1"/>
              </w:rPr>
              <w:t xml:space="preserve"> strong capacity to quickly learn</w:t>
            </w:r>
            <w:r w:rsidR="009B7668" w:rsidRPr="00CF6CA2">
              <w:rPr>
                <w:color w:val="161A21" w:themeColor="background1"/>
              </w:rPr>
              <w:t xml:space="preserve"> </w:t>
            </w:r>
            <w:r w:rsidR="007E58A6">
              <w:rPr>
                <w:color w:val="161A21" w:themeColor="background1"/>
              </w:rPr>
              <w:t xml:space="preserve">have </w:t>
            </w:r>
            <w:proofErr w:type="gramStart"/>
            <w:r w:rsidR="001370D0" w:rsidRPr="00CF6CA2">
              <w:rPr>
                <w:color w:val="161A21" w:themeColor="background1"/>
              </w:rPr>
              <w:t>lead</w:t>
            </w:r>
            <w:proofErr w:type="gramEnd"/>
            <w:r w:rsidR="001370D0" w:rsidRPr="00CF6CA2">
              <w:rPr>
                <w:color w:val="161A21" w:themeColor="background1"/>
              </w:rPr>
              <w:t xml:space="preserve"> me</w:t>
            </w:r>
            <w:r w:rsidRPr="00CF6CA2">
              <w:rPr>
                <w:color w:val="161A21" w:themeColor="background1"/>
              </w:rPr>
              <w:t xml:space="preserve"> to run </w:t>
            </w:r>
            <w:r w:rsidR="00DB67BB" w:rsidRPr="00CF6CA2">
              <w:rPr>
                <w:color w:val="161A21" w:themeColor="background1"/>
              </w:rPr>
              <w:t>various</w:t>
            </w:r>
            <w:r w:rsidRPr="00CF6CA2">
              <w:rPr>
                <w:color w:val="161A21" w:themeColor="background1"/>
              </w:rPr>
              <w:t xml:space="preserve"> live productions</w:t>
            </w:r>
            <w:r w:rsidR="009B7668" w:rsidRPr="00CF6CA2">
              <w:rPr>
                <w:color w:val="161A21" w:themeColor="background1"/>
              </w:rPr>
              <w:t>,</w:t>
            </w:r>
            <w:r w:rsidR="00DB67BB" w:rsidRPr="00CF6CA2">
              <w:rPr>
                <w:color w:val="161A21" w:themeColor="background1"/>
              </w:rPr>
              <w:t xml:space="preserve"> performances</w:t>
            </w:r>
            <w:r w:rsidR="009B7668" w:rsidRPr="00CF6CA2">
              <w:rPr>
                <w:color w:val="161A21" w:themeColor="background1"/>
              </w:rPr>
              <w:t xml:space="preserve">, and acting as an </w:t>
            </w:r>
            <w:r w:rsidR="000F44A3" w:rsidRPr="00CF6CA2">
              <w:rPr>
                <w:color w:val="161A21" w:themeColor="background1"/>
              </w:rPr>
              <w:t>on-set</w:t>
            </w:r>
            <w:r w:rsidR="009B7668" w:rsidRPr="00CF6CA2">
              <w:rPr>
                <w:color w:val="161A21" w:themeColor="background1"/>
              </w:rPr>
              <w:t xml:space="preserve"> recordist and audio engineer.</w:t>
            </w:r>
            <w:r w:rsidR="001F7279">
              <w:rPr>
                <w:color w:val="161A21" w:themeColor="background1"/>
              </w:rPr>
              <w:t xml:space="preserve"> This broad skillset has enabled me to act in both live and </w:t>
            </w:r>
            <w:proofErr w:type="gramStart"/>
            <w:r w:rsidR="001F7279">
              <w:rPr>
                <w:color w:val="161A21" w:themeColor="background1"/>
              </w:rPr>
              <w:t>post production</w:t>
            </w:r>
            <w:proofErr w:type="gramEnd"/>
            <w:r w:rsidR="001F7279">
              <w:rPr>
                <w:color w:val="161A21" w:themeColor="background1"/>
              </w:rPr>
              <w:t xml:space="preserve"> audio roles, working with teachers and schools to create music for school plays and assisting companies such as Crown and Disney with the bump in and out of large live productions.</w:t>
            </w:r>
          </w:p>
          <w:p w14:paraId="14AAB684" w14:textId="498DF022" w:rsidR="00CE3EB1" w:rsidRPr="00CF6CA2" w:rsidRDefault="00CE3EB1" w:rsidP="001F7279">
            <w:pPr>
              <w:jc w:val="both"/>
              <w:rPr>
                <w:color w:val="161A21" w:themeColor="background1"/>
              </w:rPr>
            </w:pPr>
          </w:p>
        </w:tc>
      </w:tr>
      <w:tr w:rsidR="00B14A0B" w:rsidRPr="00CF6CA2" w14:paraId="0A5DD376" w14:textId="77777777" w:rsidTr="00801998">
        <w:trPr>
          <w:trHeight w:val="288"/>
        </w:trPr>
        <w:tc>
          <w:tcPr>
            <w:tcW w:w="1842" w:type="dxa"/>
          </w:tcPr>
          <w:p w14:paraId="53C10C13" w14:textId="77777777" w:rsidR="00EA2C19" w:rsidRPr="00CF6CA2" w:rsidRDefault="00EA2C19" w:rsidP="00EA2C19">
            <w:pPr>
              <w:rPr>
                <w:color w:val="161A21" w:themeColor="background1"/>
              </w:rPr>
            </w:pPr>
          </w:p>
        </w:tc>
        <w:tc>
          <w:tcPr>
            <w:tcW w:w="710" w:type="dxa"/>
          </w:tcPr>
          <w:p w14:paraId="2FF9084D" w14:textId="77777777" w:rsidR="00EA2C19" w:rsidRPr="00CF6CA2" w:rsidRDefault="00EA2C19" w:rsidP="00EA2C19">
            <w:pPr>
              <w:rPr>
                <w:color w:val="161A21" w:themeColor="background1"/>
              </w:rPr>
            </w:pPr>
          </w:p>
        </w:tc>
        <w:tc>
          <w:tcPr>
            <w:tcW w:w="6808" w:type="dxa"/>
            <w:gridSpan w:val="2"/>
            <w:tcBorders>
              <w:bottom w:val="single" w:sz="4" w:space="0" w:color="auto"/>
            </w:tcBorders>
          </w:tcPr>
          <w:p w14:paraId="7FC02BD0" w14:textId="77777777" w:rsidR="00EA2C19" w:rsidRPr="00CF6CA2" w:rsidRDefault="00EA2C19" w:rsidP="00EA2C19">
            <w:pPr>
              <w:rPr>
                <w:color w:val="161A21" w:themeColor="background1"/>
              </w:rPr>
            </w:pPr>
          </w:p>
        </w:tc>
      </w:tr>
      <w:tr w:rsidR="00B14A0B" w:rsidRPr="00CF6CA2" w14:paraId="72299BB8" w14:textId="77777777" w:rsidTr="00801998">
        <w:trPr>
          <w:trHeight w:val="890"/>
        </w:trPr>
        <w:tc>
          <w:tcPr>
            <w:tcW w:w="1842" w:type="dxa"/>
          </w:tcPr>
          <w:p w14:paraId="4C8603F3" w14:textId="77777777" w:rsidR="00EA2C19" w:rsidRPr="00CF6CA2" w:rsidRDefault="00EA2C19" w:rsidP="00EA2C19">
            <w:pPr>
              <w:rPr>
                <w:color w:val="161A21" w:themeColor="background1"/>
              </w:rPr>
            </w:pPr>
          </w:p>
        </w:tc>
        <w:tc>
          <w:tcPr>
            <w:tcW w:w="710" w:type="dxa"/>
          </w:tcPr>
          <w:p w14:paraId="4C524FF4" w14:textId="77777777" w:rsidR="00EA2C19" w:rsidRPr="00CF6CA2" w:rsidRDefault="00EA2C19" w:rsidP="00EA2C19">
            <w:pPr>
              <w:rPr>
                <w:color w:val="161A21" w:themeColor="background1"/>
              </w:rPr>
            </w:pPr>
          </w:p>
        </w:tc>
        <w:tc>
          <w:tcPr>
            <w:tcW w:w="6808" w:type="dxa"/>
            <w:gridSpan w:val="2"/>
            <w:tcBorders>
              <w:top w:val="single" w:sz="4" w:space="0" w:color="auto"/>
            </w:tcBorders>
          </w:tcPr>
          <w:p w14:paraId="0CD212D8" w14:textId="77777777" w:rsidR="00EA2C19" w:rsidRPr="00CF6CA2" w:rsidRDefault="00EA2C19" w:rsidP="00EA2C19">
            <w:pPr>
              <w:rPr>
                <w:color w:val="161A21" w:themeColor="background1"/>
              </w:rPr>
            </w:pPr>
          </w:p>
        </w:tc>
      </w:tr>
      <w:tr w:rsidR="00B14A0B" w:rsidRPr="00CF6CA2" w14:paraId="1C35F727" w14:textId="77777777" w:rsidTr="00801998">
        <w:trPr>
          <w:trHeight w:val="1350"/>
        </w:trPr>
        <w:tc>
          <w:tcPr>
            <w:tcW w:w="1842" w:type="dxa"/>
          </w:tcPr>
          <w:p w14:paraId="4147C4F9" w14:textId="77777777" w:rsidR="00EA2C19" w:rsidRPr="00CF6CA2" w:rsidRDefault="00000000" w:rsidP="005718A0">
            <w:pPr>
              <w:pStyle w:val="Heading1"/>
              <w:rPr>
                <w:color w:val="161A21" w:themeColor="background1"/>
              </w:rPr>
            </w:pPr>
            <w:sdt>
              <w:sdtPr>
                <w:rPr>
                  <w:color w:val="161A21" w:themeColor="background1"/>
                </w:rPr>
                <w:id w:val="-632100731"/>
                <w:placeholder>
                  <w:docPart w:val="C495046A8AD94A89BBBAE0C3F2F09624"/>
                </w:placeholder>
                <w:temporary/>
                <w:showingPlcHdr/>
                <w15:appearance w15:val="hidden"/>
              </w:sdtPr>
              <w:sdtContent>
                <w:r w:rsidR="005718A0" w:rsidRPr="00CF6CA2">
                  <w:rPr>
                    <w:color w:val="161A21" w:themeColor="background1"/>
                  </w:rPr>
                  <w:t>Education</w:t>
                </w:r>
              </w:sdtContent>
            </w:sdt>
          </w:p>
        </w:tc>
        <w:tc>
          <w:tcPr>
            <w:tcW w:w="710" w:type="dxa"/>
          </w:tcPr>
          <w:p w14:paraId="795C6A48" w14:textId="77777777" w:rsidR="00EA2C19" w:rsidRPr="00CF6CA2" w:rsidRDefault="00EA2C19" w:rsidP="00EA2C19">
            <w:pPr>
              <w:rPr>
                <w:color w:val="161A21" w:themeColor="background1"/>
              </w:rPr>
            </w:pPr>
          </w:p>
        </w:tc>
        <w:tc>
          <w:tcPr>
            <w:tcW w:w="2268" w:type="dxa"/>
          </w:tcPr>
          <w:p w14:paraId="69664696" w14:textId="66AAC51C" w:rsidR="00EA2C19" w:rsidRPr="00CF6CA2" w:rsidRDefault="00EC4616" w:rsidP="005718A0">
            <w:pPr>
              <w:rPr>
                <w:color w:val="161A21" w:themeColor="background1"/>
              </w:rPr>
            </w:pPr>
            <w:r w:rsidRPr="00CF6CA2">
              <w:rPr>
                <w:color w:val="161A21" w:themeColor="background1"/>
              </w:rPr>
              <w:t>2019-2020</w:t>
            </w:r>
          </w:p>
        </w:tc>
        <w:tc>
          <w:tcPr>
            <w:tcW w:w="4540" w:type="dxa"/>
          </w:tcPr>
          <w:p w14:paraId="13AEE134" w14:textId="35BF26C1" w:rsidR="00EA2C19" w:rsidRPr="00CF6CA2" w:rsidRDefault="00EC4616" w:rsidP="00EA2C19">
            <w:pPr>
              <w:pStyle w:val="Heading2"/>
              <w:rPr>
                <w:color w:val="161A21" w:themeColor="background1"/>
              </w:rPr>
            </w:pPr>
            <w:r w:rsidRPr="00CF6CA2">
              <w:rPr>
                <w:color w:val="161A21" w:themeColor="background1"/>
              </w:rPr>
              <w:t>SAE Institute Perth</w:t>
            </w:r>
          </w:p>
          <w:p w14:paraId="1A2BC51F" w14:textId="37457B17" w:rsidR="00EA2C19" w:rsidRPr="00CF6CA2" w:rsidRDefault="00EC4616" w:rsidP="00EC4616">
            <w:pPr>
              <w:pStyle w:val="Heading2"/>
              <w:rPr>
                <w:color w:val="161A21" w:themeColor="background1"/>
              </w:rPr>
            </w:pPr>
            <w:r w:rsidRPr="00CF6CA2">
              <w:rPr>
                <w:color w:val="161A21" w:themeColor="background1"/>
              </w:rPr>
              <w:t>Diploma of Audio Production</w:t>
            </w:r>
          </w:p>
        </w:tc>
      </w:tr>
      <w:tr w:rsidR="00B14A0B" w:rsidRPr="00CF6CA2" w14:paraId="402EEA0B" w14:textId="77777777" w:rsidTr="00801998">
        <w:trPr>
          <w:trHeight w:val="1260"/>
        </w:trPr>
        <w:tc>
          <w:tcPr>
            <w:tcW w:w="1842" w:type="dxa"/>
          </w:tcPr>
          <w:p w14:paraId="5D57522E" w14:textId="77777777" w:rsidR="00EA2C19" w:rsidRPr="00CF6CA2" w:rsidRDefault="00EA2C19" w:rsidP="00EA2C19">
            <w:pPr>
              <w:pStyle w:val="Heading1"/>
              <w:rPr>
                <w:color w:val="161A21" w:themeColor="background1"/>
              </w:rPr>
            </w:pPr>
          </w:p>
        </w:tc>
        <w:tc>
          <w:tcPr>
            <w:tcW w:w="710" w:type="dxa"/>
          </w:tcPr>
          <w:p w14:paraId="79F8A5B2" w14:textId="77777777" w:rsidR="00EA2C19" w:rsidRPr="00CF6CA2" w:rsidRDefault="00EA2C19" w:rsidP="00EA2C19">
            <w:pPr>
              <w:rPr>
                <w:color w:val="161A21" w:themeColor="background1"/>
              </w:rPr>
            </w:pPr>
          </w:p>
        </w:tc>
        <w:tc>
          <w:tcPr>
            <w:tcW w:w="2268" w:type="dxa"/>
          </w:tcPr>
          <w:p w14:paraId="52F98896" w14:textId="1C34AB72" w:rsidR="00EA2C19" w:rsidRPr="00CF6CA2" w:rsidRDefault="00EC4616" w:rsidP="00EA2C19">
            <w:pPr>
              <w:rPr>
                <w:color w:val="161A21" w:themeColor="background1"/>
              </w:rPr>
            </w:pPr>
            <w:r w:rsidRPr="00CF6CA2">
              <w:rPr>
                <w:color w:val="161A21" w:themeColor="background1"/>
              </w:rPr>
              <w:t>2021-202</w:t>
            </w:r>
            <w:r w:rsidR="00A671FD" w:rsidRPr="00CF6CA2">
              <w:rPr>
                <w:color w:val="161A21" w:themeColor="background1"/>
              </w:rPr>
              <w:t>4</w:t>
            </w:r>
          </w:p>
        </w:tc>
        <w:tc>
          <w:tcPr>
            <w:tcW w:w="4540" w:type="dxa"/>
          </w:tcPr>
          <w:p w14:paraId="49F9C420" w14:textId="6FAB9891" w:rsidR="005718A0" w:rsidRPr="00CF6CA2" w:rsidRDefault="00EC4616" w:rsidP="005718A0">
            <w:pPr>
              <w:pStyle w:val="Heading2"/>
              <w:rPr>
                <w:color w:val="161A21" w:themeColor="background1"/>
              </w:rPr>
            </w:pPr>
            <w:r w:rsidRPr="00CF6CA2">
              <w:rPr>
                <w:color w:val="161A21" w:themeColor="background1"/>
              </w:rPr>
              <w:t>Murdoch University</w:t>
            </w:r>
          </w:p>
          <w:p w14:paraId="5E74C177" w14:textId="05F1CA93" w:rsidR="00EA2C19" w:rsidRPr="00CF6CA2" w:rsidRDefault="00EC4616" w:rsidP="00EC4616">
            <w:pPr>
              <w:pStyle w:val="Heading2"/>
              <w:rPr>
                <w:color w:val="161A21" w:themeColor="background1"/>
              </w:rPr>
            </w:pPr>
            <w:r w:rsidRPr="00CF6CA2">
              <w:rPr>
                <w:color w:val="161A21" w:themeColor="background1"/>
              </w:rPr>
              <w:t>Bachelor of Creative Media (Sound)</w:t>
            </w:r>
          </w:p>
        </w:tc>
      </w:tr>
      <w:tr w:rsidR="00AA1202" w:rsidRPr="00CF6CA2" w14:paraId="575F537A" w14:textId="77777777" w:rsidTr="00801998">
        <w:trPr>
          <w:trHeight w:val="260"/>
        </w:trPr>
        <w:tc>
          <w:tcPr>
            <w:tcW w:w="1842" w:type="dxa"/>
          </w:tcPr>
          <w:p w14:paraId="71B6D569" w14:textId="77777777" w:rsidR="00AA1202" w:rsidRPr="00CF6CA2" w:rsidRDefault="00AA1202" w:rsidP="00AA1202">
            <w:pPr>
              <w:rPr>
                <w:color w:val="161A21" w:themeColor="background1"/>
              </w:rPr>
            </w:pPr>
          </w:p>
        </w:tc>
        <w:tc>
          <w:tcPr>
            <w:tcW w:w="710" w:type="dxa"/>
          </w:tcPr>
          <w:p w14:paraId="0E261CAD" w14:textId="77777777" w:rsidR="00AA1202" w:rsidRPr="00CF6CA2" w:rsidRDefault="00AA1202" w:rsidP="00EA2C19">
            <w:pPr>
              <w:rPr>
                <w:color w:val="161A21" w:themeColor="background1"/>
              </w:rPr>
            </w:pPr>
          </w:p>
        </w:tc>
        <w:tc>
          <w:tcPr>
            <w:tcW w:w="6808" w:type="dxa"/>
            <w:gridSpan w:val="2"/>
            <w:tcBorders>
              <w:top w:val="single" w:sz="4" w:space="0" w:color="auto"/>
            </w:tcBorders>
          </w:tcPr>
          <w:p w14:paraId="6726D251" w14:textId="77777777" w:rsidR="00AA1202" w:rsidRPr="00CF6CA2" w:rsidRDefault="00AA1202" w:rsidP="00AA1202">
            <w:pPr>
              <w:rPr>
                <w:color w:val="161A21" w:themeColor="background1"/>
              </w:rPr>
            </w:pPr>
          </w:p>
        </w:tc>
      </w:tr>
    </w:tbl>
    <w:p w14:paraId="75A9DF33" w14:textId="77777777" w:rsidR="00316B56" w:rsidRPr="00CF6CA2" w:rsidRDefault="00316B56" w:rsidP="001D429D">
      <w:pPr>
        <w:rPr>
          <w:color w:val="161A21" w:themeColor="background1"/>
        </w:rPr>
      </w:pPr>
    </w:p>
    <w:tbl>
      <w:tblPr>
        <w:tblW w:w="7285" w:type="dxa"/>
        <w:tblCellMar>
          <w:left w:w="0" w:type="dxa"/>
          <w:right w:w="0" w:type="dxa"/>
        </w:tblCellMar>
        <w:tblLook w:val="04A0" w:firstRow="1" w:lastRow="0" w:firstColumn="1" w:lastColumn="0" w:noHBand="0" w:noVBand="1"/>
      </w:tblPr>
      <w:tblGrid>
        <w:gridCol w:w="1885"/>
        <w:gridCol w:w="5400"/>
      </w:tblGrid>
      <w:tr w:rsidR="00B14A0B" w:rsidRPr="00CF6CA2" w14:paraId="4C3B2521" w14:textId="77777777" w:rsidTr="00EC4616">
        <w:trPr>
          <w:gridAfter w:val="1"/>
          <w:wAfter w:w="5400" w:type="dxa"/>
        </w:trPr>
        <w:tc>
          <w:tcPr>
            <w:tcW w:w="1885" w:type="dxa"/>
          </w:tcPr>
          <w:p w14:paraId="10E4966D" w14:textId="3B51430F" w:rsidR="00EC4616" w:rsidRPr="00CF6CA2" w:rsidRDefault="00EC4616" w:rsidP="003A116D">
            <w:pPr>
              <w:pStyle w:val="Heading1"/>
              <w:rPr>
                <w:color w:val="161A21" w:themeColor="background1"/>
              </w:rPr>
            </w:pPr>
            <w:r w:rsidRPr="00CF6CA2">
              <w:rPr>
                <w:color w:val="161A21" w:themeColor="background1"/>
              </w:rPr>
              <w:lastRenderedPageBreak/>
              <w:t>Skills</w:t>
            </w:r>
          </w:p>
        </w:tc>
      </w:tr>
      <w:tr w:rsidR="0002302A" w:rsidRPr="00CF6CA2" w14:paraId="0AA1C5EC" w14:textId="77777777" w:rsidTr="00EC4616">
        <w:tc>
          <w:tcPr>
            <w:tcW w:w="1885" w:type="dxa"/>
          </w:tcPr>
          <w:p w14:paraId="140C31BE" w14:textId="77777777" w:rsidR="00EC4616" w:rsidRPr="00CF6CA2" w:rsidRDefault="00EC4616" w:rsidP="000169F1">
            <w:pPr>
              <w:rPr>
                <w:color w:val="161A21" w:themeColor="background1"/>
              </w:rPr>
            </w:pPr>
          </w:p>
        </w:tc>
        <w:tc>
          <w:tcPr>
            <w:tcW w:w="5400" w:type="dxa"/>
          </w:tcPr>
          <w:p w14:paraId="74990208" w14:textId="54D68E4A" w:rsidR="00EC4616" w:rsidRPr="00CF6CA2" w:rsidRDefault="00EC4616" w:rsidP="00C879F3">
            <w:pPr>
              <w:pStyle w:val="Heading3"/>
              <w:jc w:val="both"/>
              <w:rPr>
                <w:color w:val="161A21" w:themeColor="background1"/>
              </w:rPr>
            </w:pPr>
            <w:r w:rsidRPr="00CF6CA2">
              <w:rPr>
                <w:color w:val="161A21" w:themeColor="background1"/>
              </w:rPr>
              <w:t>Deep understanding of analogue and digital</w:t>
            </w:r>
            <w:r w:rsidR="005C558E" w:rsidRPr="00CF6CA2">
              <w:rPr>
                <w:color w:val="161A21" w:themeColor="background1"/>
              </w:rPr>
              <w:t xml:space="preserve"> front of house</w:t>
            </w:r>
            <w:r w:rsidRPr="00CF6CA2">
              <w:rPr>
                <w:color w:val="161A21" w:themeColor="background1"/>
              </w:rPr>
              <w:t xml:space="preserve"> mixing systems.</w:t>
            </w:r>
          </w:p>
          <w:p w14:paraId="184AEDBC" w14:textId="10E13F88" w:rsidR="00EC4616" w:rsidRPr="00CF6CA2" w:rsidRDefault="00EC4616" w:rsidP="00C879F3">
            <w:pPr>
              <w:pStyle w:val="Heading3"/>
              <w:jc w:val="both"/>
              <w:rPr>
                <w:color w:val="161A21" w:themeColor="background1"/>
              </w:rPr>
            </w:pPr>
            <w:r w:rsidRPr="00CF6CA2">
              <w:rPr>
                <w:color w:val="161A21" w:themeColor="background1"/>
              </w:rPr>
              <w:t xml:space="preserve">Highly proficient with </w:t>
            </w:r>
            <w:r w:rsidR="009D385F" w:rsidRPr="00CF6CA2">
              <w:rPr>
                <w:color w:val="161A21" w:themeColor="background1"/>
              </w:rPr>
              <w:t xml:space="preserve">signal flow and audio system setup/operations which </w:t>
            </w:r>
            <w:proofErr w:type="gramStart"/>
            <w:r w:rsidR="009D385F" w:rsidRPr="00CF6CA2">
              <w:rPr>
                <w:color w:val="161A21" w:themeColor="background1"/>
              </w:rPr>
              <w:t>includes:</w:t>
            </w:r>
            <w:proofErr w:type="gramEnd"/>
            <w:r w:rsidR="009D385F" w:rsidRPr="00CF6CA2">
              <w:rPr>
                <w:color w:val="161A21" w:themeColor="background1"/>
              </w:rPr>
              <w:t xml:space="preserve"> </w:t>
            </w:r>
            <w:r w:rsidRPr="00CF6CA2">
              <w:rPr>
                <w:color w:val="161A21" w:themeColor="background1"/>
              </w:rPr>
              <w:t>cable routing, patching, and management.</w:t>
            </w:r>
          </w:p>
          <w:p w14:paraId="7F6E1456" w14:textId="06BD8FF3" w:rsidR="009D385F" w:rsidRDefault="009D385F" w:rsidP="00C879F3">
            <w:pPr>
              <w:pStyle w:val="Heading3"/>
              <w:jc w:val="both"/>
              <w:rPr>
                <w:color w:val="161A21" w:themeColor="background1"/>
              </w:rPr>
            </w:pPr>
            <w:r w:rsidRPr="00CF6CA2">
              <w:rPr>
                <w:color w:val="161A21" w:themeColor="background1"/>
              </w:rPr>
              <w:t xml:space="preserve">Deep understanding of Digital Audio Workstations with experience in Ableton, Reaper, Pro Tools, </w:t>
            </w:r>
            <w:proofErr w:type="spellStart"/>
            <w:r w:rsidRPr="00CF6CA2">
              <w:rPr>
                <w:color w:val="161A21" w:themeColor="background1"/>
              </w:rPr>
              <w:t>Nuendo</w:t>
            </w:r>
            <w:proofErr w:type="spellEnd"/>
            <w:r w:rsidRPr="00CF6CA2">
              <w:rPr>
                <w:color w:val="161A21" w:themeColor="background1"/>
              </w:rPr>
              <w:t>/Cubase.</w:t>
            </w:r>
          </w:p>
          <w:p w14:paraId="3B964906" w14:textId="3861CC13" w:rsidR="00646B0B" w:rsidRPr="00646B0B" w:rsidRDefault="00646B0B" w:rsidP="00646B0B">
            <w:pPr>
              <w:pStyle w:val="Heading3"/>
            </w:pPr>
            <w:r>
              <w:t xml:space="preserve">Strong Proficiency with </w:t>
            </w:r>
            <w:proofErr w:type="spellStart"/>
            <w:r>
              <w:t>with</w:t>
            </w:r>
            <w:proofErr w:type="spellEnd"/>
            <w:r>
              <w:t xml:space="preserve"> Microsoft Office software such as Excel and Word.</w:t>
            </w:r>
          </w:p>
          <w:p w14:paraId="317823A9" w14:textId="1A1BFA27" w:rsidR="00821546" w:rsidRPr="00CF6CA2" w:rsidRDefault="00821546" w:rsidP="00C879F3">
            <w:pPr>
              <w:pStyle w:val="Heading3"/>
              <w:jc w:val="both"/>
            </w:pPr>
            <w:r w:rsidRPr="00CF6CA2">
              <w:t>A fast learner with a passion for digital literacy to be able to apply knowledge and learned skills.</w:t>
            </w:r>
          </w:p>
          <w:p w14:paraId="370A9304" w14:textId="2DD497DB" w:rsidR="009D385F" w:rsidRPr="00CF6CA2" w:rsidRDefault="009D385F" w:rsidP="00C879F3">
            <w:pPr>
              <w:pStyle w:val="Heading3"/>
              <w:jc w:val="both"/>
            </w:pPr>
            <w:r w:rsidRPr="00CF6CA2">
              <w:t xml:space="preserve">Highly proficient in audio authoring tools such as Adobe Audition and </w:t>
            </w:r>
            <w:proofErr w:type="spellStart"/>
            <w:r w:rsidRPr="00CF6CA2">
              <w:t>Izotope</w:t>
            </w:r>
            <w:proofErr w:type="spellEnd"/>
            <w:r w:rsidRPr="00CF6CA2">
              <w:t xml:space="preserve"> RX.</w:t>
            </w:r>
          </w:p>
          <w:p w14:paraId="1A127182" w14:textId="72903C0B" w:rsidR="00EC4616" w:rsidRPr="00CF6CA2" w:rsidRDefault="00EC4616" w:rsidP="00C879F3">
            <w:pPr>
              <w:pStyle w:val="Heading3"/>
              <w:jc w:val="both"/>
              <w:rPr>
                <w:color w:val="161A21" w:themeColor="background1"/>
              </w:rPr>
            </w:pPr>
            <w:r w:rsidRPr="00CF6CA2">
              <w:rPr>
                <w:color w:val="161A21" w:themeColor="background1"/>
              </w:rPr>
              <w:t>Ability to setup networked sound equipment using Dante</w:t>
            </w:r>
            <w:r w:rsidR="00CF6CA2">
              <w:rPr>
                <w:color w:val="161A21" w:themeColor="background1"/>
              </w:rPr>
              <w:t>,</w:t>
            </w:r>
            <w:r w:rsidR="00CF6CA2">
              <w:t xml:space="preserve"> Madi,</w:t>
            </w:r>
            <w:r w:rsidR="005C558E" w:rsidRPr="00CF6CA2">
              <w:rPr>
                <w:color w:val="161A21" w:themeColor="background1"/>
              </w:rPr>
              <w:t xml:space="preserve"> and AES protocols.</w:t>
            </w:r>
          </w:p>
          <w:p w14:paraId="56FFB0D1" w14:textId="4309BD5B" w:rsidR="009D385F" w:rsidRPr="00CF6CA2" w:rsidRDefault="009D385F" w:rsidP="00C879F3">
            <w:pPr>
              <w:pStyle w:val="Heading3"/>
              <w:jc w:val="both"/>
            </w:pPr>
            <w:r w:rsidRPr="00CF6CA2">
              <w:t>Ability to guide non-voice actors through the process of voice recording, including script creation and ensuring all lines are recorded timely.</w:t>
            </w:r>
          </w:p>
          <w:p w14:paraId="0954F3F0" w14:textId="197B604F" w:rsidR="00821546" w:rsidRPr="00CF6CA2" w:rsidRDefault="00821546" w:rsidP="00C879F3">
            <w:pPr>
              <w:pStyle w:val="Heading3"/>
              <w:jc w:val="both"/>
            </w:pPr>
            <w:r w:rsidRPr="00CF6CA2">
              <w:t xml:space="preserve">Strong collaborative skills to ensure that any team I am a part of </w:t>
            </w:r>
            <w:r w:rsidR="00C879F3" w:rsidRPr="00CF6CA2">
              <w:t>can</w:t>
            </w:r>
            <w:r w:rsidRPr="00CF6CA2">
              <w:t xml:space="preserve"> operate and communicate effectively.</w:t>
            </w:r>
          </w:p>
          <w:p w14:paraId="75814BA7" w14:textId="2D10B4F6" w:rsidR="005C558E" w:rsidRPr="00CF6CA2" w:rsidRDefault="005C558E" w:rsidP="00C879F3">
            <w:pPr>
              <w:pStyle w:val="Heading3"/>
              <w:jc w:val="both"/>
              <w:rPr>
                <w:color w:val="161A21" w:themeColor="background1"/>
              </w:rPr>
            </w:pPr>
            <w:r w:rsidRPr="00CF6CA2">
              <w:rPr>
                <w:color w:val="161A21" w:themeColor="background1"/>
              </w:rPr>
              <w:t>Able to setup communication and foldback systems for crew members in live productions.</w:t>
            </w:r>
          </w:p>
          <w:p w14:paraId="21BDEDD9" w14:textId="3750C6A5" w:rsidR="005C558E" w:rsidRPr="00CF6CA2" w:rsidRDefault="005C558E" w:rsidP="00C879F3">
            <w:pPr>
              <w:pStyle w:val="Heading3"/>
              <w:jc w:val="both"/>
              <w:rPr>
                <w:color w:val="161A21" w:themeColor="background1"/>
              </w:rPr>
            </w:pPr>
            <w:r w:rsidRPr="00CF6CA2">
              <w:rPr>
                <w:color w:val="161A21" w:themeColor="background1"/>
              </w:rPr>
              <w:t>Experience and knowledge in using and setting up monitoring systems.</w:t>
            </w:r>
          </w:p>
          <w:p w14:paraId="49C1B549" w14:textId="63E0EA34" w:rsidR="005C558E" w:rsidRPr="00CF6CA2" w:rsidRDefault="009D385F" w:rsidP="00C879F3">
            <w:pPr>
              <w:pStyle w:val="Heading3"/>
              <w:jc w:val="both"/>
              <w:rPr>
                <w:color w:val="161A21" w:themeColor="background1"/>
              </w:rPr>
            </w:pPr>
            <w:r w:rsidRPr="00CF6CA2">
              <w:rPr>
                <w:color w:val="161A21" w:themeColor="background1"/>
              </w:rPr>
              <w:t>Technical knowledge of plugin creation with Max4Live</w:t>
            </w:r>
            <w:r w:rsidR="005C558E" w:rsidRPr="00CF6CA2">
              <w:rPr>
                <w:color w:val="161A21" w:themeColor="background1"/>
              </w:rPr>
              <w:t>.</w:t>
            </w:r>
          </w:p>
          <w:p w14:paraId="32342886" w14:textId="31EDDD05" w:rsidR="00CF6CA2" w:rsidRPr="00CF6CA2" w:rsidRDefault="00CF6CA2" w:rsidP="00CF6CA2">
            <w:pPr>
              <w:pStyle w:val="Heading3"/>
            </w:pPr>
            <w:r w:rsidRPr="00CF6CA2">
              <w:t xml:space="preserve">Understand scripting/coding with Lua and </w:t>
            </w:r>
            <w:proofErr w:type="spellStart"/>
            <w:r w:rsidRPr="00CF6CA2">
              <w:t>Javascript</w:t>
            </w:r>
            <w:proofErr w:type="spellEnd"/>
            <w:r w:rsidRPr="00CF6CA2">
              <w:t>.</w:t>
            </w:r>
          </w:p>
          <w:p w14:paraId="51DECE68" w14:textId="160B7E42" w:rsidR="00EC4616" w:rsidRPr="00CF6CA2" w:rsidRDefault="00B1079D" w:rsidP="00C879F3">
            <w:pPr>
              <w:pStyle w:val="Heading3"/>
              <w:jc w:val="both"/>
            </w:pPr>
            <w:r w:rsidRPr="00CF6CA2">
              <w:t>Strong</w:t>
            </w:r>
            <w:r w:rsidR="0002302A" w:rsidRPr="00CF6CA2">
              <w:t xml:space="preserve"> critical thinking </w:t>
            </w:r>
            <w:r w:rsidRPr="00CF6CA2">
              <w:t xml:space="preserve">and </w:t>
            </w:r>
            <w:r w:rsidR="00C879F3" w:rsidRPr="00CF6CA2">
              <w:t>problem-solving</w:t>
            </w:r>
            <w:r w:rsidRPr="00CF6CA2">
              <w:t xml:space="preserve"> skills while working in stressful and sensitive situations.</w:t>
            </w:r>
          </w:p>
          <w:p w14:paraId="3C49BE1F" w14:textId="77777777" w:rsidR="005D17A0" w:rsidRDefault="005D17A0" w:rsidP="00C879F3">
            <w:pPr>
              <w:pStyle w:val="Heading3"/>
              <w:jc w:val="both"/>
            </w:pPr>
            <w:r w:rsidRPr="00CF6CA2">
              <w:t xml:space="preserve">Hold a current Australian </w:t>
            </w:r>
            <w:proofErr w:type="spellStart"/>
            <w:r w:rsidRPr="00CF6CA2">
              <w:t>Worksafe</w:t>
            </w:r>
            <w:proofErr w:type="spellEnd"/>
            <w:r w:rsidRPr="00CF6CA2">
              <w:t xml:space="preserve"> Construction White Card</w:t>
            </w:r>
            <w:r w:rsidR="00CF6CA2" w:rsidRPr="00CF6CA2">
              <w:t xml:space="preserve"> and Working at Heights card.</w:t>
            </w:r>
          </w:p>
          <w:p w14:paraId="2CEFE7F1" w14:textId="32E5AAC0" w:rsidR="00D20893" w:rsidRPr="00D20893" w:rsidRDefault="00D20893" w:rsidP="00D20893">
            <w:pPr>
              <w:pStyle w:val="Heading3"/>
            </w:pPr>
            <w:r>
              <w:t>Deep understanding of sound design theory, enabling effective research and planning prior to tasks being undertaking.</w:t>
            </w:r>
          </w:p>
        </w:tc>
      </w:tr>
    </w:tbl>
    <w:p w14:paraId="653F4A8A" w14:textId="77777777" w:rsidR="00A90527" w:rsidRPr="00CF6CA2" w:rsidRDefault="00A90527" w:rsidP="00E90499">
      <w:pPr>
        <w:rPr>
          <w:color w:val="161A21" w:themeColor="background1"/>
        </w:rPr>
      </w:pPr>
    </w:p>
    <w:tbl>
      <w:tblPr>
        <w:tblW w:w="9355" w:type="dxa"/>
        <w:tblCellMar>
          <w:left w:w="0" w:type="dxa"/>
          <w:right w:w="0" w:type="dxa"/>
        </w:tblCellMar>
        <w:tblLook w:val="0600" w:firstRow="0" w:lastRow="0" w:firstColumn="0" w:lastColumn="0" w:noHBand="1" w:noVBand="1"/>
      </w:tblPr>
      <w:tblGrid>
        <w:gridCol w:w="1885"/>
        <w:gridCol w:w="360"/>
        <w:gridCol w:w="1710"/>
        <w:gridCol w:w="5400"/>
      </w:tblGrid>
      <w:tr w:rsidR="00B14A0B" w:rsidRPr="00CF6CA2" w14:paraId="4042CAA1" w14:textId="77777777" w:rsidTr="00306AAD">
        <w:trPr>
          <w:trHeight w:val="270"/>
        </w:trPr>
        <w:tc>
          <w:tcPr>
            <w:tcW w:w="1885" w:type="dxa"/>
          </w:tcPr>
          <w:p w14:paraId="481B8758" w14:textId="77777777" w:rsidR="00E90499" w:rsidRPr="00CF6CA2" w:rsidRDefault="00E90499" w:rsidP="000160CF">
            <w:pPr>
              <w:rPr>
                <w:color w:val="161A21" w:themeColor="background1"/>
              </w:rPr>
            </w:pPr>
          </w:p>
        </w:tc>
        <w:tc>
          <w:tcPr>
            <w:tcW w:w="360" w:type="dxa"/>
          </w:tcPr>
          <w:p w14:paraId="6324146E" w14:textId="77777777" w:rsidR="00E90499" w:rsidRPr="00CF6CA2" w:rsidRDefault="00E90499" w:rsidP="000160CF">
            <w:pPr>
              <w:rPr>
                <w:color w:val="161A21" w:themeColor="background1"/>
              </w:rPr>
            </w:pPr>
          </w:p>
        </w:tc>
        <w:tc>
          <w:tcPr>
            <w:tcW w:w="1710" w:type="dxa"/>
            <w:tcBorders>
              <w:bottom w:val="single" w:sz="4" w:space="0" w:color="auto"/>
            </w:tcBorders>
          </w:tcPr>
          <w:p w14:paraId="7A30BB84" w14:textId="77777777" w:rsidR="00E90499" w:rsidRPr="00CF6CA2" w:rsidRDefault="00E90499" w:rsidP="000160CF">
            <w:pPr>
              <w:rPr>
                <w:color w:val="161A21" w:themeColor="background1"/>
              </w:rPr>
            </w:pPr>
          </w:p>
        </w:tc>
        <w:tc>
          <w:tcPr>
            <w:tcW w:w="5400" w:type="dxa"/>
            <w:tcBorders>
              <w:bottom w:val="single" w:sz="4" w:space="0" w:color="auto"/>
            </w:tcBorders>
          </w:tcPr>
          <w:p w14:paraId="3A96A4F3" w14:textId="77777777" w:rsidR="00E90499" w:rsidRPr="00CF6CA2" w:rsidRDefault="00E90499" w:rsidP="000160CF">
            <w:pPr>
              <w:rPr>
                <w:color w:val="161A21" w:themeColor="background1"/>
              </w:rPr>
            </w:pPr>
          </w:p>
        </w:tc>
      </w:tr>
      <w:tr w:rsidR="00B14A0B" w:rsidRPr="00CF6CA2" w14:paraId="0C71059F" w14:textId="77777777" w:rsidTr="001D4D5F">
        <w:trPr>
          <w:trHeight w:val="70"/>
        </w:trPr>
        <w:tc>
          <w:tcPr>
            <w:tcW w:w="1885" w:type="dxa"/>
          </w:tcPr>
          <w:p w14:paraId="5D645FD9" w14:textId="77777777" w:rsidR="00E90499" w:rsidRPr="00CF6CA2" w:rsidRDefault="00E90499" w:rsidP="000160CF">
            <w:pPr>
              <w:rPr>
                <w:color w:val="161A21" w:themeColor="background1"/>
              </w:rPr>
            </w:pPr>
          </w:p>
        </w:tc>
        <w:tc>
          <w:tcPr>
            <w:tcW w:w="360" w:type="dxa"/>
          </w:tcPr>
          <w:p w14:paraId="6EBDEE1B" w14:textId="77777777" w:rsidR="00E90499" w:rsidRPr="00CF6CA2" w:rsidRDefault="00E90499" w:rsidP="000160CF">
            <w:pPr>
              <w:rPr>
                <w:color w:val="161A21" w:themeColor="background1"/>
              </w:rPr>
            </w:pPr>
          </w:p>
        </w:tc>
        <w:tc>
          <w:tcPr>
            <w:tcW w:w="1710" w:type="dxa"/>
            <w:tcBorders>
              <w:top w:val="single" w:sz="4" w:space="0" w:color="auto"/>
            </w:tcBorders>
          </w:tcPr>
          <w:p w14:paraId="07647FB1" w14:textId="77777777" w:rsidR="00E90499" w:rsidRPr="00CF6CA2" w:rsidRDefault="00E90499" w:rsidP="000160CF">
            <w:pPr>
              <w:rPr>
                <w:color w:val="161A21" w:themeColor="background1"/>
              </w:rPr>
            </w:pPr>
          </w:p>
        </w:tc>
        <w:tc>
          <w:tcPr>
            <w:tcW w:w="5400" w:type="dxa"/>
            <w:tcBorders>
              <w:top w:val="single" w:sz="4" w:space="0" w:color="auto"/>
            </w:tcBorders>
          </w:tcPr>
          <w:p w14:paraId="358362C6" w14:textId="77777777" w:rsidR="00E90499" w:rsidRPr="00CF6CA2" w:rsidRDefault="00E90499" w:rsidP="000160CF">
            <w:pPr>
              <w:rPr>
                <w:color w:val="161A21" w:themeColor="background1"/>
              </w:rPr>
            </w:pPr>
          </w:p>
        </w:tc>
      </w:tr>
      <w:tr w:rsidR="00B14A0B" w:rsidRPr="00CF6CA2" w14:paraId="5EE7D409" w14:textId="77777777" w:rsidTr="001D4D5F">
        <w:trPr>
          <w:trHeight w:val="838"/>
        </w:trPr>
        <w:tc>
          <w:tcPr>
            <w:tcW w:w="1885" w:type="dxa"/>
          </w:tcPr>
          <w:p w14:paraId="2950DCB2" w14:textId="77777777" w:rsidR="001D4D5F" w:rsidRPr="00CF6CA2" w:rsidRDefault="001D4D5F" w:rsidP="002C44FA">
            <w:pPr>
              <w:pStyle w:val="Heading1"/>
              <w:rPr>
                <w:color w:val="161A21" w:themeColor="background1"/>
              </w:rPr>
            </w:pPr>
          </w:p>
          <w:p w14:paraId="66F1675F" w14:textId="7DF4BEE2" w:rsidR="00E90499" w:rsidRPr="00CF6CA2" w:rsidRDefault="00D607F1" w:rsidP="002C44FA">
            <w:pPr>
              <w:pStyle w:val="Heading1"/>
              <w:rPr>
                <w:color w:val="161A21" w:themeColor="background1"/>
              </w:rPr>
            </w:pPr>
            <w:r w:rsidRPr="00CF6CA2">
              <w:rPr>
                <w:color w:val="161A21" w:themeColor="background1"/>
              </w:rPr>
              <w:t>Experience</w:t>
            </w:r>
          </w:p>
        </w:tc>
        <w:tc>
          <w:tcPr>
            <w:tcW w:w="360" w:type="dxa"/>
          </w:tcPr>
          <w:p w14:paraId="561793B5" w14:textId="77777777" w:rsidR="00E90499" w:rsidRPr="00CF6CA2" w:rsidRDefault="00E90499" w:rsidP="000160CF">
            <w:pPr>
              <w:rPr>
                <w:color w:val="161A21" w:themeColor="background1"/>
              </w:rPr>
            </w:pPr>
          </w:p>
        </w:tc>
        <w:tc>
          <w:tcPr>
            <w:tcW w:w="7110" w:type="dxa"/>
            <w:gridSpan w:val="2"/>
          </w:tcPr>
          <w:p w14:paraId="1651E5C1" w14:textId="77777777" w:rsidR="008E7B82" w:rsidRPr="00CF6CA2" w:rsidRDefault="008E7B82" w:rsidP="000160CF">
            <w:pPr>
              <w:rPr>
                <w:color w:val="161A21" w:themeColor="background1"/>
              </w:rPr>
            </w:pPr>
          </w:p>
        </w:tc>
      </w:tr>
      <w:tr w:rsidR="00B14A0B" w:rsidRPr="00CF6CA2" w14:paraId="75A8D8F9" w14:textId="77777777" w:rsidTr="00E90499">
        <w:trPr>
          <w:trHeight w:val="2340"/>
        </w:trPr>
        <w:tc>
          <w:tcPr>
            <w:tcW w:w="1885" w:type="dxa"/>
          </w:tcPr>
          <w:p w14:paraId="7EBE3C93" w14:textId="77777777" w:rsidR="00E90499" w:rsidRPr="00CF6CA2" w:rsidRDefault="00E90499" w:rsidP="000160CF">
            <w:pPr>
              <w:rPr>
                <w:color w:val="161A21" w:themeColor="background1"/>
              </w:rPr>
            </w:pPr>
          </w:p>
        </w:tc>
        <w:tc>
          <w:tcPr>
            <w:tcW w:w="360" w:type="dxa"/>
          </w:tcPr>
          <w:p w14:paraId="6326D567" w14:textId="77777777" w:rsidR="00E90499" w:rsidRPr="00CF6CA2" w:rsidRDefault="00E90499" w:rsidP="000160CF">
            <w:pPr>
              <w:rPr>
                <w:color w:val="161A21" w:themeColor="background1"/>
              </w:rPr>
            </w:pPr>
          </w:p>
        </w:tc>
        <w:tc>
          <w:tcPr>
            <w:tcW w:w="1710" w:type="dxa"/>
          </w:tcPr>
          <w:p w14:paraId="196332A9" w14:textId="1CBA5610" w:rsidR="002D471D" w:rsidRPr="00CF6CA2" w:rsidRDefault="002D471D" w:rsidP="00C07345">
            <w:pPr>
              <w:jc w:val="both"/>
              <w:rPr>
                <w:color w:val="161A21" w:themeColor="background1"/>
              </w:rPr>
            </w:pPr>
            <w:r w:rsidRPr="00CF6CA2">
              <w:rPr>
                <w:color w:val="161A21" w:themeColor="background1"/>
              </w:rPr>
              <w:t>2013-2018</w:t>
            </w:r>
          </w:p>
          <w:p w14:paraId="18D66859" w14:textId="77777777" w:rsidR="002D471D" w:rsidRPr="00CF6CA2" w:rsidRDefault="002D471D" w:rsidP="00C07345">
            <w:pPr>
              <w:jc w:val="both"/>
              <w:rPr>
                <w:color w:val="161A21" w:themeColor="background1"/>
              </w:rPr>
            </w:pPr>
          </w:p>
          <w:p w14:paraId="39DDEA88" w14:textId="77777777" w:rsidR="002D471D" w:rsidRPr="00CF6CA2" w:rsidRDefault="002D471D" w:rsidP="00C07345">
            <w:pPr>
              <w:jc w:val="both"/>
              <w:rPr>
                <w:color w:val="161A21" w:themeColor="background1"/>
              </w:rPr>
            </w:pPr>
          </w:p>
          <w:p w14:paraId="3D150C26" w14:textId="77777777" w:rsidR="002D471D" w:rsidRPr="00CF6CA2" w:rsidRDefault="002D471D" w:rsidP="00C07345">
            <w:pPr>
              <w:jc w:val="both"/>
              <w:rPr>
                <w:color w:val="161A21" w:themeColor="background1"/>
              </w:rPr>
            </w:pPr>
          </w:p>
          <w:p w14:paraId="7CECF49E" w14:textId="77777777" w:rsidR="002D471D" w:rsidRPr="00CF6CA2" w:rsidRDefault="002D471D" w:rsidP="00C07345">
            <w:pPr>
              <w:jc w:val="both"/>
              <w:rPr>
                <w:color w:val="161A21" w:themeColor="background1"/>
              </w:rPr>
            </w:pPr>
          </w:p>
          <w:p w14:paraId="7D6DDA94" w14:textId="77777777" w:rsidR="002D471D" w:rsidRPr="00CF6CA2" w:rsidRDefault="002D471D" w:rsidP="00C07345">
            <w:pPr>
              <w:jc w:val="both"/>
            </w:pPr>
          </w:p>
          <w:p w14:paraId="6C5D8D74" w14:textId="77777777" w:rsidR="002D471D" w:rsidRPr="00CF6CA2" w:rsidRDefault="002D471D" w:rsidP="00C07345">
            <w:pPr>
              <w:jc w:val="both"/>
            </w:pPr>
          </w:p>
          <w:p w14:paraId="5061DA8B" w14:textId="77777777" w:rsidR="002D471D" w:rsidRPr="00CF6CA2" w:rsidRDefault="002D471D" w:rsidP="00C07345">
            <w:pPr>
              <w:jc w:val="both"/>
            </w:pPr>
          </w:p>
          <w:p w14:paraId="0FBC0D2E" w14:textId="77777777" w:rsidR="00E90499" w:rsidRPr="00CF6CA2" w:rsidRDefault="005C558E" w:rsidP="00C07345">
            <w:pPr>
              <w:jc w:val="both"/>
              <w:rPr>
                <w:color w:val="161A21" w:themeColor="background1"/>
              </w:rPr>
            </w:pPr>
            <w:r w:rsidRPr="00CF6CA2">
              <w:rPr>
                <w:color w:val="161A21" w:themeColor="background1"/>
              </w:rPr>
              <w:t>2019</w:t>
            </w:r>
          </w:p>
          <w:p w14:paraId="3B46C407" w14:textId="77777777" w:rsidR="00CB0DFC" w:rsidRPr="00CF6CA2" w:rsidRDefault="00CB0DFC" w:rsidP="00C07345">
            <w:pPr>
              <w:jc w:val="both"/>
              <w:rPr>
                <w:color w:val="161A21" w:themeColor="background1"/>
              </w:rPr>
            </w:pPr>
          </w:p>
          <w:p w14:paraId="01DE1251" w14:textId="77777777" w:rsidR="00CB0DFC" w:rsidRPr="00CF6CA2" w:rsidRDefault="00CB0DFC" w:rsidP="00C07345">
            <w:pPr>
              <w:jc w:val="both"/>
              <w:rPr>
                <w:color w:val="161A21" w:themeColor="background1"/>
              </w:rPr>
            </w:pPr>
          </w:p>
          <w:p w14:paraId="7A4C1ED9" w14:textId="77777777" w:rsidR="00CB0DFC" w:rsidRPr="00CF6CA2" w:rsidRDefault="00CB0DFC" w:rsidP="00C07345">
            <w:pPr>
              <w:jc w:val="both"/>
              <w:rPr>
                <w:color w:val="161A21" w:themeColor="background1"/>
              </w:rPr>
            </w:pPr>
          </w:p>
          <w:p w14:paraId="57C318A2" w14:textId="77777777" w:rsidR="00CB0DFC" w:rsidRPr="00CF6CA2" w:rsidRDefault="00CB0DFC" w:rsidP="00C07345">
            <w:pPr>
              <w:jc w:val="both"/>
              <w:rPr>
                <w:color w:val="161A21" w:themeColor="background1"/>
              </w:rPr>
            </w:pPr>
          </w:p>
          <w:p w14:paraId="526C79EE" w14:textId="77777777" w:rsidR="00CB0DFC" w:rsidRPr="00CF6CA2" w:rsidRDefault="00CB0DFC" w:rsidP="00C07345">
            <w:pPr>
              <w:jc w:val="both"/>
              <w:rPr>
                <w:color w:val="161A21" w:themeColor="background1"/>
              </w:rPr>
            </w:pPr>
          </w:p>
          <w:p w14:paraId="44517F51" w14:textId="77777777" w:rsidR="00CB0DFC" w:rsidRPr="00CF6CA2" w:rsidRDefault="00CB0DFC" w:rsidP="00C07345">
            <w:pPr>
              <w:jc w:val="both"/>
              <w:rPr>
                <w:color w:val="161A21" w:themeColor="background1"/>
              </w:rPr>
            </w:pPr>
          </w:p>
          <w:p w14:paraId="3622BD47" w14:textId="77777777" w:rsidR="00CB0DFC" w:rsidRPr="00CF6CA2" w:rsidRDefault="00CB0DFC" w:rsidP="00C07345">
            <w:pPr>
              <w:jc w:val="both"/>
              <w:rPr>
                <w:color w:val="161A21" w:themeColor="background1"/>
              </w:rPr>
            </w:pPr>
          </w:p>
          <w:p w14:paraId="1533D2C1" w14:textId="77777777" w:rsidR="00CB0DFC" w:rsidRPr="00CF6CA2" w:rsidRDefault="00CB0DFC" w:rsidP="00C07345">
            <w:pPr>
              <w:jc w:val="both"/>
              <w:rPr>
                <w:color w:val="161A21" w:themeColor="background1"/>
              </w:rPr>
            </w:pPr>
          </w:p>
          <w:p w14:paraId="40C3676B" w14:textId="77777777" w:rsidR="00CB0DFC" w:rsidRPr="00CF6CA2" w:rsidRDefault="00CB0DFC" w:rsidP="00C07345">
            <w:pPr>
              <w:jc w:val="both"/>
              <w:rPr>
                <w:color w:val="161A21" w:themeColor="background1"/>
              </w:rPr>
            </w:pPr>
          </w:p>
          <w:p w14:paraId="4663ED2A" w14:textId="77777777" w:rsidR="00CB0DFC" w:rsidRPr="00CF6CA2" w:rsidRDefault="00CB0DFC" w:rsidP="00C07345">
            <w:pPr>
              <w:jc w:val="both"/>
              <w:rPr>
                <w:color w:val="161A21" w:themeColor="background1"/>
              </w:rPr>
            </w:pPr>
          </w:p>
          <w:p w14:paraId="630E7D29" w14:textId="77777777" w:rsidR="00C63432" w:rsidRPr="00CF6CA2" w:rsidRDefault="00C63432" w:rsidP="00C07345">
            <w:pPr>
              <w:jc w:val="both"/>
              <w:rPr>
                <w:color w:val="161A21" w:themeColor="background1"/>
              </w:rPr>
            </w:pPr>
          </w:p>
          <w:p w14:paraId="24B7C4DA" w14:textId="77777777" w:rsidR="00CB0DFC" w:rsidRPr="00CF6CA2" w:rsidRDefault="00CB0DFC" w:rsidP="00C07345">
            <w:pPr>
              <w:jc w:val="both"/>
              <w:rPr>
                <w:color w:val="161A21" w:themeColor="background1"/>
              </w:rPr>
            </w:pPr>
          </w:p>
          <w:p w14:paraId="30C464DD" w14:textId="77777777" w:rsidR="00A15FF4" w:rsidRPr="00CF6CA2" w:rsidRDefault="00A15FF4" w:rsidP="00C07345">
            <w:pPr>
              <w:jc w:val="both"/>
              <w:rPr>
                <w:color w:val="161A21" w:themeColor="background1"/>
              </w:rPr>
            </w:pPr>
          </w:p>
          <w:p w14:paraId="70ECD0E1" w14:textId="77777777" w:rsidR="00101ACA" w:rsidRPr="00CF6CA2" w:rsidRDefault="00101ACA" w:rsidP="00C07345">
            <w:pPr>
              <w:jc w:val="both"/>
              <w:rPr>
                <w:color w:val="161A21" w:themeColor="background1"/>
              </w:rPr>
            </w:pPr>
          </w:p>
          <w:p w14:paraId="7694EAFD" w14:textId="2F642AA2" w:rsidR="00CB0DFC" w:rsidRPr="00CF6CA2" w:rsidRDefault="00A15FF4" w:rsidP="00C07345">
            <w:pPr>
              <w:jc w:val="both"/>
              <w:rPr>
                <w:color w:val="161A21" w:themeColor="background1"/>
              </w:rPr>
            </w:pPr>
            <w:r w:rsidRPr="00CF6CA2">
              <w:rPr>
                <w:color w:val="161A21" w:themeColor="background1"/>
              </w:rPr>
              <w:t>2019</w:t>
            </w:r>
          </w:p>
          <w:p w14:paraId="139B60E3" w14:textId="77777777" w:rsidR="00CB0DFC" w:rsidRPr="00CF6CA2" w:rsidRDefault="00CB0DFC" w:rsidP="00C07345">
            <w:pPr>
              <w:jc w:val="both"/>
              <w:rPr>
                <w:color w:val="161A21" w:themeColor="background1"/>
              </w:rPr>
            </w:pPr>
          </w:p>
          <w:p w14:paraId="3088656A" w14:textId="77777777" w:rsidR="00A15FF4" w:rsidRPr="00CF6CA2" w:rsidRDefault="00A15FF4" w:rsidP="00C07345">
            <w:pPr>
              <w:jc w:val="both"/>
              <w:rPr>
                <w:color w:val="161A21" w:themeColor="background1"/>
              </w:rPr>
            </w:pPr>
          </w:p>
          <w:p w14:paraId="61A4BACB" w14:textId="77777777" w:rsidR="00A15FF4" w:rsidRPr="00CF6CA2" w:rsidRDefault="00A15FF4" w:rsidP="00C07345">
            <w:pPr>
              <w:jc w:val="both"/>
              <w:rPr>
                <w:color w:val="161A21" w:themeColor="background1"/>
              </w:rPr>
            </w:pPr>
          </w:p>
          <w:p w14:paraId="50ECB863" w14:textId="77777777" w:rsidR="00A15FF4" w:rsidRPr="00CF6CA2" w:rsidRDefault="00A15FF4" w:rsidP="00C07345">
            <w:pPr>
              <w:jc w:val="both"/>
              <w:rPr>
                <w:color w:val="161A21" w:themeColor="background1"/>
              </w:rPr>
            </w:pPr>
          </w:p>
          <w:p w14:paraId="19C73AD1" w14:textId="77777777" w:rsidR="00101ACA" w:rsidRPr="00CF6CA2" w:rsidRDefault="00101ACA" w:rsidP="00C07345">
            <w:pPr>
              <w:jc w:val="both"/>
              <w:rPr>
                <w:color w:val="161A21" w:themeColor="background1"/>
              </w:rPr>
            </w:pPr>
          </w:p>
          <w:p w14:paraId="28EDF8B9" w14:textId="77777777" w:rsidR="00A15FF4" w:rsidRPr="00CF6CA2" w:rsidRDefault="00A15FF4" w:rsidP="00C07345">
            <w:pPr>
              <w:jc w:val="both"/>
              <w:rPr>
                <w:color w:val="161A21" w:themeColor="background1"/>
              </w:rPr>
            </w:pPr>
          </w:p>
          <w:p w14:paraId="5455192B" w14:textId="77777777" w:rsidR="00A15FF4" w:rsidRPr="00CF6CA2" w:rsidRDefault="00A15FF4" w:rsidP="00C07345">
            <w:pPr>
              <w:jc w:val="both"/>
              <w:rPr>
                <w:color w:val="161A21" w:themeColor="background1"/>
              </w:rPr>
            </w:pPr>
          </w:p>
          <w:p w14:paraId="7F2F448B" w14:textId="77777777" w:rsidR="00A15FF4" w:rsidRPr="00CF6CA2" w:rsidRDefault="00A15FF4" w:rsidP="00C07345">
            <w:pPr>
              <w:jc w:val="both"/>
              <w:rPr>
                <w:color w:val="161A21" w:themeColor="background1"/>
              </w:rPr>
            </w:pPr>
          </w:p>
          <w:p w14:paraId="7B0E97C4" w14:textId="77777777" w:rsidR="00A15FF4" w:rsidRPr="00CF6CA2" w:rsidRDefault="00A15FF4" w:rsidP="00C07345">
            <w:pPr>
              <w:jc w:val="both"/>
              <w:rPr>
                <w:color w:val="161A21" w:themeColor="background1"/>
              </w:rPr>
            </w:pPr>
          </w:p>
          <w:p w14:paraId="7B1E00CC" w14:textId="536594E9" w:rsidR="00084976" w:rsidRPr="00CF6CA2" w:rsidRDefault="00084976" w:rsidP="00C07345">
            <w:pPr>
              <w:jc w:val="both"/>
              <w:rPr>
                <w:color w:val="161A21" w:themeColor="background1"/>
              </w:rPr>
            </w:pPr>
            <w:r w:rsidRPr="00CF6CA2">
              <w:rPr>
                <w:color w:val="161A21" w:themeColor="background1"/>
              </w:rPr>
              <w:t>2020</w:t>
            </w:r>
          </w:p>
          <w:p w14:paraId="1C29B733" w14:textId="77777777" w:rsidR="00725E8A" w:rsidRPr="00CF6CA2" w:rsidRDefault="00725E8A" w:rsidP="00C07345">
            <w:pPr>
              <w:jc w:val="both"/>
              <w:rPr>
                <w:color w:val="161A21" w:themeColor="background1"/>
              </w:rPr>
            </w:pPr>
          </w:p>
          <w:p w14:paraId="6BC95797" w14:textId="77777777" w:rsidR="00725E8A" w:rsidRPr="00CF6CA2" w:rsidRDefault="00725E8A" w:rsidP="00C07345">
            <w:pPr>
              <w:jc w:val="both"/>
              <w:rPr>
                <w:color w:val="161A21" w:themeColor="background1"/>
              </w:rPr>
            </w:pPr>
          </w:p>
          <w:p w14:paraId="62635F04" w14:textId="77777777" w:rsidR="00725E8A" w:rsidRPr="00CF6CA2" w:rsidRDefault="00725E8A" w:rsidP="00C07345">
            <w:pPr>
              <w:jc w:val="both"/>
              <w:rPr>
                <w:color w:val="161A21" w:themeColor="background1"/>
              </w:rPr>
            </w:pPr>
          </w:p>
          <w:p w14:paraId="6F49097B" w14:textId="77777777" w:rsidR="00725E8A" w:rsidRPr="00CF6CA2" w:rsidRDefault="00725E8A" w:rsidP="00C07345">
            <w:pPr>
              <w:jc w:val="both"/>
              <w:rPr>
                <w:color w:val="161A21" w:themeColor="background1"/>
              </w:rPr>
            </w:pPr>
          </w:p>
          <w:p w14:paraId="4FA1A414" w14:textId="77777777" w:rsidR="00A15FF4" w:rsidRPr="00CF6CA2" w:rsidRDefault="00A15FF4" w:rsidP="00C07345">
            <w:pPr>
              <w:jc w:val="both"/>
              <w:rPr>
                <w:color w:val="161A21" w:themeColor="background1"/>
              </w:rPr>
            </w:pPr>
          </w:p>
          <w:p w14:paraId="0256F2DD" w14:textId="77777777" w:rsidR="00A15FF4" w:rsidRPr="00CF6CA2" w:rsidRDefault="00A15FF4" w:rsidP="00C07345">
            <w:pPr>
              <w:jc w:val="both"/>
              <w:rPr>
                <w:color w:val="161A21" w:themeColor="background1"/>
              </w:rPr>
            </w:pPr>
          </w:p>
          <w:p w14:paraId="5CA63ACE" w14:textId="77777777" w:rsidR="00A15FF4" w:rsidRPr="00CF6CA2" w:rsidRDefault="00A15FF4" w:rsidP="00C07345">
            <w:pPr>
              <w:jc w:val="both"/>
              <w:rPr>
                <w:color w:val="161A21" w:themeColor="background1"/>
              </w:rPr>
            </w:pPr>
          </w:p>
          <w:p w14:paraId="387C94AE" w14:textId="77777777" w:rsidR="00A15FF4" w:rsidRPr="00CF6CA2" w:rsidRDefault="00A15FF4" w:rsidP="00C07345">
            <w:pPr>
              <w:jc w:val="both"/>
              <w:rPr>
                <w:color w:val="161A21" w:themeColor="background1"/>
              </w:rPr>
            </w:pPr>
          </w:p>
          <w:p w14:paraId="7C026D96" w14:textId="77777777" w:rsidR="00A15FF4" w:rsidRPr="00CF6CA2" w:rsidRDefault="00A15FF4" w:rsidP="00C07345">
            <w:pPr>
              <w:jc w:val="both"/>
              <w:rPr>
                <w:color w:val="161A21" w:themeColor="background1"/>
              </w:rPr>
            </w:pPr>
          </w:p>
          <w:p w14:paraId="0007767B" w14:textId="77777777" w:rsidR="00C63432" w:rsidRPr="00CF6CA2" w:rsidRDefault="00C63432" w:rsidP="00C07345">
            <w:pPr>
              <w:jc w:val="both"/>
              <w:rPr>
                <w:color w:val="161A21" w:themeColor="background1"/>
              </w:rPr>
            </w:pPr>
          </w:p>
          <w:p w14:paraId="331D8CBA" w14:textId="77777777" w:rsidR="00A15FF4" w:rsidRPr="00CF6CA2" w:rsidRDefault="00A15FF4" w:rsidP="00C07345">
            <w:pPr>
              <w:jc w:val="both"/>
              <w:rPr>
                <w:color w:val="161A21" w:themeColor="background1"/>
              </w:rPr>
            </w:pPr>
          </w:p>
          <w:p w14:paraId="65494C9A" w14:textId="77777777" w:rsidR="00A15FF4" w:rsidRPr="00CF6CA2" w:rsidRDefault="00A15FF4" w:rsidP="00C07345">
            <w:pPr>
              <w:jc w:val="both"/>
              <w:rPr>
                <w:color w:val="161A21" w:themeColor="background1"/>
              </w:rPr>
            </w:pPr>
          </w:p>
          <w:p w14:paraId="28AC208A" w14:textId="77777777" w:rsidR="00A15FF4" w:rsidRPr="00CF6CA2" w:rsidRDefault="00A15FF4" w:rsidP="00C07345">
            <w:pPr>
              <w:jc w:val="both"/>
              <w:rPr>
                <w:color w:val="161A21" w:themeColor="background1"/>
              </w:rPr>
            </w:pPr>
          </w:p>
          <w:p w14:paraId="3F1668DE" w14:textId="77777777" w:rsidR="00725E8A" w:rsidRPr="00CF6CA2" w:rsidRDefault="00725E8A" w:rsidP="00C07345">
            <w:pPr>
              <w:jc w:val="both"/>
              <w:rPr>
                <w:color w:val="161A21" w:themeColor="background1"/>
              </w:rPr>
            </w:pPr>
          </w:p>
          <w:p w14:paraId="7E32D7E7" w14:textId="77777777" w:rsidR="00725E8A" w:rsidRPr="00CF6CA2" w:rsidRDefault="00725E8A" w:rsidP="00C07345">
            <w:pPr>
              <w:jc w:val="both"/>
              <w:rPr>
                <w:color w:val="161A21" w:themeColor="background1"/>
              </w:rPr>
            </w:pPr>
          </w:p>
          <w:p w14:paraId="1216476E" w14:textId="77777777" w:rsidR="00725E8A" w:rsidRPr="00CF6CA2" w:rsidRDefault="00725E8A" w:rsidP="00C07345">
            <w:pPr>
              <w:jc w:val="both"/>
              <w:rPr>
                <w:color w:val="161A21" w:themeColor="background1"/>
              </w:rPr>
            </w:pPr>
          </w:p>
          <w:p w14:paraId="24653B61" w14:textId="77777777" w:rsidR="00725E8A" w:rsidRPr="00CF6CA2" w:rsidRDefault="00725E8A" w:rsidP="00C07345">
            <w:pPr>
              <w:jc w:val="both"/>
              <w:rPr>
                <w:color w:val="161A21" w:themeColor="background1"/>
              </w:rPr>
            </w:pPr>
            <w:r w:rsidRPr="00CF6CA2">
              <w:rPr>
                <w:color w:val="161A21" w:themeColor="background1"/>
              </w:rPr>
              <w:t>2020</w:t>
            </w:r>
          </w:p>
          <w:p w14:paraId="568BDFCB" w14:textId="77777777" w:rsidR="001F2E6C" w:rsidRPr="00CF6CA2" w:rsidRDefault="001F2E6C" w:rsidP="00C07345">
            <w:pPr>
              <w:jc w:val="both"/>
              <w:rPr>
                <w:color w:val="161A21" w:themeColor="background1"/>
              </w:rPr>
            </w:pPr>
          </w:p>
          <w:p w14:paraId="0206AC35" w14:textId="77777777" w:rsidR="001F2E6C" w:rsidRPr="00CF6CA2" w:rsidRDefault="001F2E6C" w:rsidP="00C07345">
            <w:pPr>
              <w:jc w:val="both"/>
              <w:rPr>
                <w:color w:val="161A21" w:themeColor="background1"/>
              </w:rPr>
            </w:pPr>
          </w:p>
          <w:p w14:paraId="590BA530" w14:textId="77777777" w:rsidR="001F2E6C" w:rsidRPr="00CF6CA2" w:rsidRDefault="001F2E6C" w:rsidP="00C07345">
            <w:pPr>
              <w:jc w:val="both"/>
              <w:rPr>
                <w:color w:val="161A21" w:themeColor="background1"/>
              </w:rPr>
            </w:pPr>
          </w:p>
          <w:p w14:paraId="08338A43" w14:textId="77777777" w:rsidR="001F2E6C" w:rsidRPr="00CF6CA2" w:rsidRDefault="001F2E6C" w:rsidP="00C07345">
            <w:pPr>
              <w:jc w:val="both"/>
              <w:rPr>
                <w:color w:val="161A21" w:themeColor="background1"/>
              </w:rPr>
            </w:pPr>
          </w:p>
          <w:p w14:paraId="47855333" w14:textId="77777777" w:rsidR="001F2E6C" w:rsidRPr="00CF6CA2" w:rsidRDefault="001F2E6C" w:rsidP="00C07345">
            <w:pPr>
              <w:jc w:val="both"/>
              <w:rPr>
                <w:color w:val="161A21" w:themeColor="background1"/>
              </w:rPr>
            </w:pPr>
          </w:p>
          <w:p w14:paraId="7E7DE118" w14:textId="77777777" w:rsidR="001F2E6C" w:rsidRPr="00CF6CA2" w:rsidRDefault="001F2E6C" w:rsidP="00C07345">
            <w:pPr>
              <w:jc w:val="both"/>
              <w:rPr>
                <w:color w:val="161A21" w:themeColor="background1"/>
              </w:rPr>
            </w:pPr>
          </w:p>
          <w:p w14:paraId="0130C4E9" w14:textId="77777777" w:rsidR="001F2E6C" w:rsidRPr="00CF6CA2" w:rsidRDefault="001F2E6C" w:rsidP="00C07345">
            <w:pPr>
              <w:jc w:val="both"/>
              <w:rPr>
                <w:color w:val="161A21" w:themeColor="background1"/>
              </w:rPr>
            </w:pPr>
          </w:p>
          <w:p w14:paraId="39345C69" w14:textId="77777777" w:rsidR="001F2E6C" w:rsidRPr="00CF6CA2" w:rsidRDefault="001F2E6C" w:rsidP="00C07345">
            <w:pPr>
              <w:jc w:val="both"/>
              <w:rPr>
                <w:color w:val="161A21" w:themeColor="background1"/>
              </w:rPr>
            </w:pPr>
          </w:p>
          <w:p w14:paraId="483C5474" w14:textId="77777777" w:rsidR="001F2E6C" w:rsidRPr="00CF6CA2" w:rsidRDefault="001F2E6C" w:rsidP="00C07345">
            <w:pPr>
              <w:jc w:val="both"/>
              <w:rPr>
                <w:color w:val="161A21" w:themeColor="background1"/>
              </w:rPr>
            </w:pPr>
          </w:p>
          <w:p w14:paraId="11129ED4" w14:textId="77777777" w:rsidR="00A15FF4" w:rsidRPr="00CF6CA2" w:rsidRDefault="00A15FF4" w:rsidP="00C07345">
            <w:pPr>
              <w:jc w:val="both"/>
              <w:rPr>
                <w:color w:val="161A21" w:themeColor="background1"/>
              </w:rPr>
            </w:pPr>
          </w:p>
          <w:p w14:paraId="636EFD09" w14:textId="77777777" w:rsidR="001F2E6C" w:rsidRPr="00CF6CA2" w:rsidRDefault="001F2E6C" w:rsidP="00C07345">
            <w:pPr>
              <w:jc w:val="both"/>
              <w:rPr>
                <w:color w:val="161A21" w:themeColor="background1"/>
              </w:rPr>
            </w:pPr>
          </w:p>
          <w:p w14:paraId="572C7731" w14:textId="62D931AA" w:rsidR="00A76FFB" w:rsidRPr="00CF6CA2" w:rsidRDefault="00A76FFB" w:rsidP="00C07345">
            <w:pPr>
              <w:jc w:val="both"/>
              <w:rPr>
                <w:color w:val="161A21" w:themeColor="background1"/>
              </w:rPr>
            </w:pPr>
            <w:r w:rsidRPr="00CF6CA2">
              <w:rPr>
                <w:color w:val="161A21" w:themeColor="background1"/>
              </w:rPr>
              <w:t>2022</w:t>
            </w:r>
          </w:p>
          <w:p w14:paraId="013D6D78" w14:textId="77777777" w:rsidR="00A76FFB" w:rsidRPr="00CF6CA2" w:rsidRDefault="00A76FFB" w:rsidP="00C07345">
            <w:pPr>
              <w:jc w:val="both"/>
              <w:rPr>
                <w:color w:val="161A21" w:themeColor="background1"/>
              </w:rPr>
            </w:pPr>
          </w:p>
          <w:p w14:paraId="56FC5E2A" w14:textId="77777777" w:rsidR="00A76FFB" w:rsidRPr="00CF6CA2" w:rsidRDefault="00A76FFB" w:rsidP="00C07345">
            <w:pPr>
              <w:jc w:val="both"/>
              <w:rPr>
                <w:color w:val="161A21" w:themeColor="background1"/>
              </w:rPr>
            </w:pPr>
          </w:p>
          <w:p w14:paraId="0AA11224" w14:textId="77777777" w:rsidR="00A76FFB" w:rsidRPr="00CF6CA2" w:rsidRDefault="00A76FFB" w:rsidP="00C07345">
            <w:pPr>
              <w:jc w:val="both"/>
              <w:rPr>
                <w:color w:val="161A21" w:themeColor="background1"/>
              </w:rPr>
            </w:pPr>
          </w:p>
          <w:p w14:paraId="5341F985" w14:textId="77777777" w:rsidR="00A76FFB" w:rsidRPr="00CF6CA2" w:rsidRDefault="00A76FFB" w:rsidP="00C07345">
            <w:pPr>
              <w:jc w:val="both"/>
              <w:rPr>
                <w:color w:val="161A21" w:themeColor="background1"/>
              </w:rPr>
            </w:pPr>
          </w:p>
          <w:p w14:paraId="31D0B0BA" w14:textId="77777777" w:rsidR="00A76FFB" w:rsidRPr="00CF6CA2" w:rsidRDefault="00A76FFB" w:rsidP="00C07345">
            <w:pPr>
              <w:jc w:val="both"/>
              <w:rPr>
                <w:color w:val="161A21" w:themeColor="background1"/>
              </w:rPr>
            </w:pPr>
          </w:p>
          <w:p w14:paraId="7F81BCD8" w14:textId="77777777" w:rsidR="00A76FFB" w:rsidRPr="00CF6CA2" w:rsidRDefault="00A76FFB" w:rsidP="00C07345">
            <w:pPr>
              <w:jc w:val="both"/>
              <w:rPr>
                <w:color w:val="161A21" w:themeColor="background1"/>
              </w:rPr>
            </w:pPr>
          </w:p>
          <w:p w14:paraId="5EABC0C0" w14:textId="77777777" w:rsidR="00A76FFB" w:rsidRPr="00CF6CA2" w:rsidRDefault="00A76FFB" w:rsidP="00C07345">
            <w:pPr>
              <w:jc w:val="both"/>
              <w:rPr>
                <w:color w:val="161A21" w:themeColor="background1"/>
              </w:rPr>
            </w:pPr>
          </w:p>
          <w:p w14:paraId="21FBB4C4" w14:textId="77777777" w:rsidR="00AE71F5" w:rsidRPr="00CF6CA2" w:rsidRDefault="00AE71F5" w:rsidP="00C07345">
            <w:pPr>
              <w:jc w:val="both"/>
              <w:rPr>
                <w:color w:val="161A21" w:themeColor="background1"/>
              </w:rPr>
            </w:pPr>
          </w:p>
          <w:p w14:paraId="069CE304" w14:textId="77777777" w:rsidR="00AE71F5" w:rsidRPr="00CF6CA2" w:rsidRDefault="00AE71F5" w:rsidP="00C07345">
            <w:pPr>
              <w:jc w:val="both"/>
              <w:rPr>
                <w:color w:val="161A21" w:themeColor="background1"/>
              </w:rPr>
            </w:pPr>
          </w:p>
          <w:p w14:paraId="4C0ECC3A" w14:textId="77777777" w:rsidR="00026791" w:rsidRPr="00CF6CA2" w:rsidRDefault="00026791" w:rsidP="00C07345">
            <w:pPr>
              <w:jc w:val="both"/>
              <w:rPr>
                <w:color w:val="161A21" w:themeColor="background1"/>
              </w:rPr>
            </w:pPr>
          </w:p>
          <w:p w14:paraId="7E6DF6A8" w14:textId="77777777" w:rsidR="00026791" w:rsidRPr="00CF6CA2" w:rsidRDefault="00026791" w:rsidP="00C07345">
            <w:pPr>
              <w:jc w:val="both"/>
              <w:rPr>
                <w:color w:val="161A21" w:themeColor="background1"/>
              </w:rPr>
            </w:pPr>
          </w:p>
          <w:p w14:paraId="1DA7E4CA" w14:textId="77777777" w:rsidR="00026791" w:rsidRPr="00CF6CA2" w:rsidRDefault="00026791" w:rsidP="00C07345">
            <w:pPr>
              <w:jc w:val="both"/>
              <w:rPr>
                <w:color w:val="161A21" w:themeColor="background1"/>
              </w:rPr>
            </w:pPr>
          </w:p>
          <w:p w14:paraId="36775ACA" w14:textId="77777777" w:rsidR="00026791" w:rsidRPr="00CF6CA2" w:rsidRDefault="00026791" w:rsidP="00C07345">
            <w:pPr>
              <w:jc w:val="both"/>
              <w:rPr>
                <w:color w:val="161A21" w:themeColor="background1"/>
              </w:rPr>
            </w:pPr>
          </w:p>
          <w:p w14:paraId="643CCF03" w14:textId="77777777" w:rsidR="00026791" w:rsidRPr="00CF6CA2" w:rsidRDefault="00026791" w:rsidP="00C07345">
            <w:pPr>
              <w:jc w:val="both"/>
              <w:rPr>
                <w:color w:val="161A21" w:themeColor="background1"/>
              </w:rPr>
            </w:pPr>
          </w:p>
          <w:p w14:paraId="217D7501" w14:textId="77777777" w:rsidR="00026791" w:rsidRPr="00CF6CA2" w:rsidRDefault="00026791" w:rsidP="00C07345">
            <w:pPr>
              <w:jc w:val="both"/>
              <w:rPr>
                <w:color w:val="161A21" w:themeColor="background1"/>
              </w:rPr>
            </w:pPr>
          </w:p>
          <w:p w14:paraId="0CCA5D76" w14:textId="77777777" w:rsidR="00026791" w:rsidRPr="00CF6CA2" w:rsidRDefault="00026791" w:rsidP="00C07345">
            <w:pPr>
              <w:jc w:val="both"/>
              <w:rPr>
                <w:color w:val="161A21" w:themeColor="background1"/>
              </w:rPr>
            </w:pPr>
          </w:p>
          <w:p w14:paraId="4A9F2CCC" w14:textId="77777777" w:rsidR="00AE71F5" w:rsidRPr="00CF6CA2" w:rsidRDefault="00AE71F5" w:rsidP="00C07345">
            <w:pPr>
              <w:jc w:val="both"/>
              <w:rPr>
                <w:color w:val="161A21" w:themeColor="background1"/>
              </w:rPr>
            </w:pPr>
          </w:p>
          <w:p w14:paraId="58B9592F" w14:textId="4D9FA6A5" w:rsidR="00AE71F5" w:rsidRPr="00CF6CA2" w:rsidRDefault="00AE71F5" w:rsidP="00C07345">
            <w:pPr>
              <w:jc w:val="both"/>
              <w:rPr>
                <w:color w:val="161A21" w:themeColor="background1"/>
              </w:rPr>
            </w:pPr>
            <w:r w:rsidRPr="00CF6CA2">
              <w:rPr>
                <w:color w:val="161A21" w:themeColor="background1"/>
              </w:rPr>
              <w:t>2022</w:t>
            </w:r>
          </w:p>
          <w:p w14:paraId="4D43EEC1" w14:textId="77777777" w:rsidR="00AE71F5" w:rsidRPr="00CF6CA2" w:rsidRDefault="00AE71F5" w:rsidP="00C07345">
            <w:pPr>
              <w:jc w:val="both"/>
              <w:rPr>
                <w:color w:val="161A21" w:themeColor="background1"/>
              </w:rPr>
            </w:pPr>
          </w:p>
          <w:p w14:paraId="12F7CB2A" w14:textId="77777777" w:rsidR="00AE71F5" w:rsidRPr="00CF6CA2" w:rsidRDefault="00AE71F5" w:rsidP="00C07345">
            <w:pPr>
              <w:jc w:val="both"/>
              <w:rPr>
                <w:color w:val="161A21" w:themeColor="background1"/>
              </w:rPr>
            </w:pPr>
          </w:p>
          <w:p w14:paraId="0EE8732F" w14:textId="77777777" w:rsidR="00AE71F5" w:rsidRPr="00CF6CA2" w:rsidRDefault="00AE71F5" w:rsidP="00C07345">
            <w:pPr>
              <w:jc w:val="both"/>
              <w:rPr>
                <w:color w:val="161A21" w:themeColor="background1"/>
              </w:rPr>
            </w:pPr>
          </w:p>
          <w:p w14:paraId="0118BF4D" w14:textId="77777777" w:rsidR="00AE71F5" w:rsidRPr="00CF6CA2" w:rsidRDefault="00AE71F5" w:rsidP="00C07345">
            <w:pPr>
              <w:jc w:val="both"/>
              <w:rPr>
                <w:color w:val="161A21" w:themeColor="background1"/>
              </w:rPr>
            </w:pPr>
          </w:p>
          <w:p w14:paraId="2C0CA8BD" w14:textId="77777777" w:rsidR="00AE71F5" w:rsidRPr="00CF6CA2" w:rsidRDefault="00AE71F5" w:rsidP="00C07345">
            <w:pPr>
              <w:jc w:val="both"/>
              <w:rPr>
                <w:color w:val="161A21" w:themeColor="background1"/>
              </w:rPr>
            </w:pPr>
          </w:p>
          <w:p w14:paraId="5B515736" w14:textId="77777777" w:rsidR="00AE71F5" w:rsidRPr="00CF6CA2" w:rsidRDefault="00AE71F5" w:rsidP="00C07345">
            <w:pPr>
              <w:jc w:val="both"/>
              <w:rPr>
                <w:color w:val="161A21" w:themeColor="background1"/>
              </w:rPr>
            </w:pPr>
          </w:p>
          <w:p w14:paraId="1B6B00A6" w14:textId="77777777" w:rsidR="00AE71F5" w:rsidRPr="00CF6CA2" w:rsidRDefault="00AE71F5" w:rsidP="00C07345">
            <w:pPr>
              <w:jc w:val="both"/>
              <w:rPr>
                <w:color w:val="161A21" w:themeColor="background1"/>
              </w:rPr>
            </w:pPr>
          </w:p>
          <w:p w14:paraId="15FE9F48" w14:textId="77777777" w:rsidR="00AE71F5" w:rsidRPr="00CF6CA2" w:rsidRDefault="00AE71F5" w:rsidP="00C07345">
            <w:pPr>
              <w:jc w:val="both"/>
              <w:rPr>
                <w:color w:val="161A21" w:themeColor="background1"/>
              </w:rPr>
            </w:pPr>
          </w:p>
          <w:p w14:paraId="0B24F69F" w14:textId="77777777" w:rsidR="00A76FFB" w:rsidRPr="00CF6CA2" w:rsidRDefault="00A76FFB" w:rsidP="00C07345">
            <w:pPr>
              <w:jc w:val="both"/>
              <w:rPr>
                <w:color w:val="161A21" w:themeColor="background1"/>
              </w:rPr>
            </w:pPr>
          </w:p>
          <w:p w14:paraId="78D9D1E1" w14:textId="77777777" w:rsidR="00A76FFB" w:rsidRPr="00CF6CA2" w:rsidRDefault="00A76FFB" w:rsidP="00C07345">
            <w:pPr>
              <w:jc w:val="both"/>
              <w:rPr>
                <w:color w:val="161A21" w:themeColor="background1"/>
              </w:rPr>
            </w:pPr>
          </w:p>
          <w:p w14:paraId="4C55F4BC" w14:textId="77777777" w:rsidR="001F2E6C" w:rsidRPr="00CF6CA2" w:rsidRDefault="001F2E6C" w:rsidP="00C07345">
            <w:pPr>
              <w:jc w:val="both"/>
              <w:rPr>
                <w:color w:val="161A21" w:themeColor="background1"/>
              </w:rPr>
            </w:pPr>
            <w:r w:rsidRPr="00CF6CA2">
              <w:rPr>
                <w:color w:val="161A21" w:themeColor="background1"/>
              </w:rPr>
              <w:t>2023</w:t>
            </w:r>
          </w:p>
          <w:p w14:paraId="037D4FDC" w14:textId="77777777" w:rsidR="001F2E6C" w:rsidRPr="00CF6CA2" w:rsidRDefault="001F2E6C" w:rsidP="00C07345">
            <w:pPr>
              <w:jc w:val="both"/>
              <w:rPr>
                <w:color w:val="161A21" w:themeColor="background1"/>
              </w:rPr>
            </w:pPr>
          </w:p>
          <w:p w14:paraId="758E8C6B" w14:textId="77777777" w:rsidR="001F2E6C" w:rsidRPr="00CF6CA2" w:rsidRDefault="001F2E6C" w:rsidP="00C07345">
            <w:pPr>
              <w:jc w:val="both"/>
              <w:rPr>
                <w:color w:val="161A21" w:themeColor="background1"/>
              </w:rPr>
            </w:pPr>
          </w:p>
          <w:p w14:paraId="42F1D35F" w14:textId="77777777" w:rsidR="001F2E6C" w:rsidRPr="00CF6CA2" w:rsidRDefault="001F2E6C" w:rsidP="00C07345">
            <w:pPr>
              <w:jc w:val="both"/>
              <w:rPr>
                <w:color w:val="161A21" w:themeColor="background1"/>
              </w:rPr>
            </w:pPr>
          </w:p>
          <w:p w14:paraId="008FE3B7" w14:textId="77777777" w:rsidR="001F2E6C" w:rsidRPr="00CF6CA2" w:rsidRDefault="001F2E6C" w:rsidP="00C07345">
            <w:pPr>
              <w:jc w:val="both"/>
              <w:rPr>
                <w:color w:val="161A21" w:themeColor="background1"/>
              </w:rPr>
            </w:pPr>
          </w:p>
          <w:p w14:paraId="73FADD2D" w14:textId="77777777" w:rsidR="001F2E6C" w:rsidRPr="00CF6CA2" w:rsidRDefault="001F2E6C" w:rsidP="00C07345">
            <w:pPr>
              <w:jc w:val="both"/>
              <w:rPr>
                <w:color w:val="161A21" w:themeColor="background1"/>
              </w:rPr>
            </w:pPr>
          </w:p>
          <w:p w14:paraId="52F07CD9" w14:textId="77777777" w:rsidR="00AE71F5" w:rsidRPr="00CF6CA2" w:rsidRDefault="00AE71F5" w:rsidP="00C07345">
            <w:pPr>
              <w:jc w:val="both"/>
              <w:rPr>
                <w:color w:val="161A21" w:themeColor="background1"/>
              </w:rPr>
            </w:pPr>
          </w:p>
          <w:p w14:paraId="64F31A28" w14:textId="77777777" w:rsidR="00AE71F5" w:rsidRPr="00CF6CA2" w:rsidRDefault="00AE71F5" w:rsidP="00C07345">
            <w:pPr>
              <w:jc w:val="both"/>
              <w:rPr>
                <w:color w:val="161A21" w:themeColor="background1"/>
              </w:rPr>
            </w:pPr>
          </w:p>
          <w:p w14:paraId="38DFB504" w14:textId="77777777" w:rsidR="00A15FF4" w:rsidRPr="00CF6CA2" w:rsidRDefault="00A15FF4" w:rsidP="00C07345">
            <w:pPr>
              <w:jc w:val="both"/>
              <w:rPr>
                <w:color w:val="161A21" w:themeColor="background1"/>
              </w:rPr>
            </w:pPr>
          </w:p>
          <w:p w14:paraId="5240B7DD" w14:textId="77777777" w:rsidR="00A15FF4" w:rsidRPr="00CF6CA2" w:rsidRDefault="00A15FF4" w:rsidP="00C07345">
            <w:pPr>
              <w:jc w:val="both"/>
              <w:rPr>
                <w:color w:val="161A21" w:themeColor="background1"/>
              </w:rPr>
            </w:pPr>
          </w:p>
          <w:p w14:paraId="4538376B" w14:textId="77777777" w:rsidR="00AE71F5" w:rsidRPr="00CF6CA2" w:rsidRDefault="00AE71F5" w:rsidP="00C07345">
            <w:pPr>
              <w:jc w:val="both"/>
              <w:rPr>
                <w:color w:val="161A21" w:themeColor="background1"/>
              </w:rPr>
            </w:pPr>
          </w:p>
          <w:p w14:paraId="7CF71644" w14:textId="77777777" w:rsidR="001F2E6C" w:rsidRPr="00CF6CA2" w:rsidRDefault="001F2E6C" w:rsidP="00C07345">
            <w:pPr>
              <w:jc w:val="both"/>
              <w:rPr>
                <w:color w:val="161A21" w:themeColor="background1"/>
              </w:rPr>
            </w:pPr>
          </w:p>
          <w:p w14:paraId="6D93A8A3" w14:textId="77777777" w:rsidR="001F2E6C" w:rsidRPr="00CF6CA2" w:rsidRDefault="001F2E6C" w:rsidP="00C07345">
            <w:pPr>
              <w:jc w:val="both"/>
              <w:rPr>
                <w:color w:val="161A21" w:themeColor="background1"/>
              </w:rPr>
            </w:pPr>
            <w:r w:rsidRPr="00CF6CA2">
              <w:rPr>
                <w:color w:val="161A21" w:themeColor="background1"/>
              </w:rPr>
              <w:t>2023</w:t>
            </w:r>
          </w:p>
          <w:p w14:paraId="6A5BB5B9" w14:textId="77777777" w:rsidR="007C189E" w:rsidRPr="00CF6CA2" w:rsidRDefault="007C189E" w:rsidP="00C07345">
            <w:pPr>
              <w:jc w:val="both"/>
              <w:rPr>
                <w:color w:val="161A21" w:themeColor="background1"/>
              </w:rPr>
            </w:pPr>
          </w:p>
          <w:p w14:paraId="412337D1" w14:textId="77777777" w:rsidR="007C189E" w:rsidRPr="00CF6CA2" w:rsidRDefault="007C189E" w:rsidP="00C07345">
            <w:pPr>
              <w:jc w:val="both"/>
              <w:rPr>
                <w:color w:val="161A21" w:themeColor="background1"/>
              </w:rPr>
            </w:pPr>
          </w:p>
          <w:p w14:paraId="32FBFFDB" w14:textId="77777777" w:rsidR="007C189E" w:rsidRPr="00CF6CA2" w:rsidRDefault="007C189E" w:rsidP="00C07345">
            <w:pPr>
              <w:jc w:val="both"/>
              <w:rPr>
                <w:color w:val="161A21" w:themeColor="background1"/>
              </w:rPr>
            </w:pPr>
          </w:p>
          <w:p w14:paraId="12A71999" w14:textId="77777777" w:rsidR="007C189E" w:rsidRPr="00CF6CA2" w:rsidRDefault="007C189E" w:rsidP="00C07345">
            <w:pPr>
              <w:jc w:val="both"/>
              <w:rPr>
                <w:color w:val="161A21" w:themeColor="background1"/>
              </w:rPr>
            </w:pPr>
          </w:p>
          <w:p w14:paraId="6A2C7384" w14:textId="77777777" w:rsidR="007C189E" w:rsidRPr="00CF6CA2" w:rsidRDefault="007C189E" w:rsidP="00C07345">
            <w:pPr>
              <w:jc w:val="both"/>
              <w:rPr>
                <w:color w:val="161A21" w:themeColor="background1"/>
              </w:rPr>
            </w:pPr>
          </w:p>
          <w:p w14:paraId="4C67DB00" w14:textId="77777777" w:rsidR="007C189E" w:rsidRPr="00CF6CA2" w:rsidRDefault="007C189E" w:rsidP="00C07345">
            <w:pPr>
              <w:jc w:val="both"/>
              <w:rPr>
                <w:color w:val="161A21" w:themeColor="background1"/>
              </w:rPr>
            </w:pPr>
          </w:p>
          <w:p w14:paraId="64DDA212" w14:textId="77777777" w:rsidR="007C189E" w:rsidRPr="00CF6CA2" w:rsidRDefault="007C189E" w:rsidP="00C07345">
            <w:pPr>
              <w:jc w:val="both"/>
              <w:rPr>
                <w:color w:val="161A21" w:themeColor="background1"/>
              </w:rPr>
            </w:pPr>
          </w:p>
          <w:p w14:paraId="63D5AFF3" w14:textId="16B6DD8F" w:rsidR="007C189E" w:rsidRPr="00CF6CA2" w:rsidRDefault="007C189E" w:rsidP="00C07345">
            <w:pPr>
              <w:jc w:val="both"/>
              <w:rPr>
                <w:color w:val="161A21" w:themeColor="background1"/>
              </w:rPr>
            </w:pPr>
          </w:p>
        </w:tc>
        <w:tc>
          <w:tcPr>
            <w:tcW w:w="5400" w:type="dxa"/>
          </w:tcPr>
          <w:p w14:paraId="32F470EF" w14:textId="70DEAB8C" w:rsidR="002D471D" w:rsidRPr="00CF6CA2" w:rsidRDefault="002D471D" w:rsidP="00C07345">
            <w:pPr>
              <w:jc w:val="both"/>
              <w:rPr>
                <w:rStyle w:val="Bold"/>
                <w:b w:val="0"/>
                <w:bCs/>
              </w:rPr>
            </w:pPr>
            <w:r w:rsidRPr="00CF6CA2">
              <w:rPr>
                <w:rStyle w:val="Bold"/>
                <w:color w:val="161A21" w:themeColor="background1"/>
              </w:rPr>
              <w:lastRenderedPageBreak/>
              <w:t>T</w:t>
            </w:r>
            <w:r w:rsidRPr="00CF6CA2">
              <w:rPr>
                <w:rStyle w:val="Bold"/>
              </w:rPr>
              <w:t xml:space="preserve">om Price State Emergency Services, </w:t>
            </w:r>
            <w:r w:rsidRPr="00CF6CA2">
              <w:rPr>
                <w:rStyle w:val="Bold"/>
                <w:b w:val="0"/>
                <w:bCs/>
              </w:rPr>
              <w:t>Tom Price.</w:t>
            </w:r>
          </w:p>
          <w:p w14:paraId="181EBC2F" w14:textId="695BF1AE" w:rsidR="002D471D" w:rsidRPr="00CF6CA2" w:rsidRDefault="002D471D" w:rsidP="00C07345">
            <w:pPr>
              <w:pStyle w:val="Heading3"/>
              <w:jc w:val="both"/>
              <w:rPr>
                <w:rStyle w:val="Bold"/>
                <w:b w:val="0"/>
                <w:bCs w:val="0"/>
                <w:color w:val="161A21" w:themeColor="background1"/>
              </w:rPr>
            </w:pPr>
            <w:r w:rsidRPr="00CF6CA2">
              <w:rPr>
                <w:rStyle w:val="Bold"/>
                <w:b w:val="0"/>
                <w:bCs w:val="0"/>
                <w:color w:val="161A21" w:themeColor="background1"/>
              </w:rPr>
              <w:t xml:space="preserve">While in </w:t>
            </w:r>
            <w:r w:rsidR="00DD6CA7" w:rsidRPr="00CF6CA2">
              <w:rPr>
                <w:rStyle w:val="Bold"/>
                <w:b w:val="0"/>
                <w:bCs w:val="0"/>
                <w:color w:val="161A21" w:themeColor="background1"/>
              </w:rPr>
              <w:t>h</w:t>
            </w:r>
            <w:r w:rsidRPr="00CF6CA2">
              <w:rPr>
                <w:rStyle w:val="Bold"/>
                <w:b w:val="0"/>
                <w:bCs w:val="0"/>
                <w:color w:val="161A21" w:themeColor="background1"/>
              </w:rPr>
              <w:t>igh</w:t>
            </w:r>
            <w:r w:rsidR="00CF6CA2">
              <w:rPr>
                <w:rStyle w:val="Bold"/>
                <w:b w:val="0"/>
                <w:bCs w:val="0"/>
                <w:color w:val="161A21" w:themeColor="background1"/>
              </w:rPr>
              <w:t xml:space="preserve"> </w:t>
            </w:r>
            <w:r w:rsidRPr="00CF6CA2">
              <w:rPr>
                <w:rStyle w:val="Bold"/>
                <w:b w:val="0"/>
                <w:bCs w:val="0"/>
                <w:color w:val="161A21" w:themeColor="background1"/>
              </w:rPr>
              <w:t>school and for a short time after I was part of the state emergency services cadets. This experience has enabled me to develop excellent communication skills while working within a team and leading one, along with developing my abilities to work well under very stressful situations.</w:t>
            </w:r>
          </w:p>
          <w:p w14:paraId="3CC04809" w14:textId="77777777" w:rsidR="002D471D" w:rsidRPr="00CF6CA2" w:rsidRDefault="002D471D" w:rsidP="00C07345">
            <w:pPr>
              <w:jc w:val="both"/>
              <w:rPr>
                <w:rStyle w:val="Bold"/>
              </w:rPr>
            </w:pPr>
          </w:p>
          <w:p w14:paraId="17CBEDD3" w14:textId="669D5484" w:rsidR="00E90499" w:rsidRPr="00CF6CA2" w:rsidRDefault="005C558E" w:rsidP="00C07345">
            <w:pPr>
              <w:jc w:val="both"/>
              <w:rPr>
                <w:color w:val="161A21" w:themeColor="background1"/>
              </w:rPr>
            </w:pPr>
            <w:r w:rsidRPr="00CF6CA2">
              <w:rPr>
                <w:rStyle w:val="Bold"/>
                <w:color w:val="161A21" w:themeColor="background1"/>
              </w:rPr>
              <w:t>Tom Price</w:t>
            </w:r>
            <w:r w:rsidR="00D301CF" w:rsidRPr="00CF6CA2">
              <w:rPr>
                <w:rStyle w:val="Bold"/>
                <w:color w:val="161A21" w:themeColor="background1"/>
              </w:rPr>
              <w:t xml:space="preserve"> Senior High School, </w:t>
            </w:r>
            <w:r w:rsidR="00D301CF" w:rsidRPr="00CF6CA2">
              <w:rPr>
                <w:color w:val="161A21" w:themeColor="background1"/>
              </w:rPr>
              <w:t>Tom Price.</w:t>
            </w:r>
          </w:p>
          <w:p w14:paraId="056F6463" w14:textId="071F9AD0" w:rsidR="00E90499" w:rsidRPr="00CF6CA2" w:rsidRDefault="00D301CF" w:rsidP="00C07345">
            <w:pPr>
              <w:jc w:val="both"/>
              <w:rPr>
                <w:color w:val="161A21" w:themeColor="background1"/>
              </w:rPr>
            </w:pPr>
            <w:r w:rsidRPr="00CF6CA2">
              <w:rPr>
                <w:rStyle w:val="Bold"/>
                <w:color w:val="161A21" w:themeColor="background1"/>
              </w:rPr>
              <w:t>Front of House Mixer:</w:t>
            </w:r>
            <w:sdt>
              <w:sdtPr>
                <w:rPr>
                  <w:color w:val="161A21" w:themeColor="background1"/>
                </w:rPr>
                <w:id w:val="961540005"/>
                <w:placeholder>
                  <w:docPart w:val="EA2A031E8AD64912BD5C3BBEA9BC603F"/>
                </w:placeholder>
                <w15:appearance w15:val="hidden"/>
              </w:sdtPr>
              <w:sdtContent>
                <w:r w:rsidRPr="00CF6CA2">
                  <w:rPr>
                    <w:color w:val="161A21" w:themeColor="background1"/>
                  </w:rPr>
                  <w:t xml:space="preserve"> Back to the 70’s Theatre Production</w:t>
                </w:r>
                <w:r w:rsidR="00DB67BB" w:rsidRPr="00CF6CA2">
                  <w:rPr>
                    <w:color w:val="161A21" w:themeColor="background1"/>
                  </w:rPr>
                  <w:t>.</w:t>
                </w:r>
              </w:sdtContent>
            </w:sdt>
          </w:p>
          <w:p w14:paraId="2333AA3C" w14:textId="77777777" w:rsidR="00D301CF" w:rsidRPr="00CF6CA2" w:rsidRDefault="00D301CF" w:rsidP="00C07345">
            <w:pPr>
              <w:pStyle w:val="Heading3"/>
              <w:jc w:val="both"/>
              <w:rPr>
                <w:color w:val="161A21" w:themeColor="background1"/>
              </w:rPr>
            </w:pPr>
            <w:r w:rsidRPr="00CF6CA2">
              <w:rPr>
                <w:color w:val="161A21" w:themeColor="background1"/>
              </w:rPr>
              <w:lastRenderedPageBreak/>
              <w:t>For this theatre production, I operated the front of house mixer.</w:t>
            </w:r>
          </w:p>
          <w:p w14:paraId="1D6AEE4D" w14:textId="778ACEFD" w:rsidR="00E90499" w:rsidRPr="00CF6CA2" w:rsidRDefault="00D301CF" w:rsidP="00C07345">
            <w:pPr>
              <w:pStyle w:val="Heading3"/>
              <w:jc w:val="both"/>
              <w:rPr>
                <w:color w:val="161A21" w:themeColor="background1"/>
              </w:rPr>
            </w:pPr>
            <w:r w:rsidRPr="00CF6CA2">
              <w:rPr>
                <w:color w:val="161A21" w:themeColor="background1"/>
              </w:rPr>
              <w:t>It was my role to ensure that the cast had working microphones and followed the sound script to correctly cue each track and adjust the levels over the course of the production.</w:t>
            </w:r>
          </w:p>
          <w:p w14:paraId="71724EA1" w14:textId="61D0B26F" w:rsidR="00A15FF4" w:rsidRPr="00CF6CA2" w:rsidRDefault="00D301CF" w:rsidP="00A15FF4">
            <w:pPr>
              <w:pStyle w:val="Heading3"/>
              <w:jc w:val="both"/>
              <w:rPr>
                <w:color w:val="161A21" w:themeColor="background1"/>
              </w:rPr>
            </w:pPr>
            <w:r w:rsidRPr="00CF6CA2">
              <w:rPr>
                <w:color w:val="161A21" w:themeColor="background1"/>
              </w:rPr>
              <w:t>Frequently attending rehearsals and keeping in constant communication with the production manager led this production to have no issues during the show.</w:t>
            </w:r>
          </w:p>
          <w:p w14:paraId="06166DB0" w14:textId="77777777" w:rsidR="00101ACA" w:rsidRPr="00CF6CA2" w:rsidRDefault="00101ACA" w:rsidP="00101ACA"/>
          <w:p w14:paraId="2B956D9C" w14:textId="179D32EA" w:rsidR="00084976" w:rsidRPr="00CF6CA2" w:rsidRDefault="00A15FF4" w:rsidP="00084976">
            <w:r w:rsidRPr="00CF6CA2">
              <w:rPr>
                <w:b/>
                <w:bCs/>
              </w:rPr>
              <w:t>Dialogue Recording, Sound Design,</w:t>
            </w:r>
            <w:r w:rsidRPr="00CF6CA2">
              <w:t xml:space="preserve"> School of Audio Engineering.</w:t>
            </w:r>
          </w:p>
          <w:p w14:paraId="5A6DBF42" w14:textId="1B8D2CAE" w:rsidR="00A15FF4" w:rsidRPr="00CF6CA2" w:rsidRDefault="00A15FF4" w:rsidP="00A15FF4">
            <w:pPr>
              <w:pStyle w:val="ListParagraph"/>
              <w:numPr>
                <w:ilvl w:val="0"/>
                <w:numId w:val="52"/>
              </w:numPr>
              <w:jc w:val="both"/>
            </w:pPr>
            <w:r w:rsidRPr="00CF6CA2">
              <w:t>One of the projects I worked on during my diploma was to create the soundscape for a comic book from scratch.</w:t>
            </w:r>
          </w:p>
          <w:p w14:paraId="699B641B" w14:textId="6B5748A8" w:rsidR="00A15FF4" w:rsidRPr="00CF6CA2" w:rsidRDefault="00A15FF4" w:rsidP="00A15FF4">
            <w:pPr>
              <w:pStyle w:val="ListParagraph"/>
              <w:numPr>
                <w:ilvl w:val="0"/>
                <w:numId w:val="52"/>
              </w:numPr>
              <w:jc w:val="both"/>
            </w:pPr>
            <w:r w:rsidRPr="00CF6CA2">
              <w:t>I was required to find vocal talent and create a script for them to read, guiding them through each scene to ensure all lines were recorded timely and to help envision the emotions of each scene.</w:t>
            </w:r>
          </w:p>
          <w:p w14:paraId="2056721B" w14:textId="77777777" w:rsidR="00A15FF4" w:rsidRPr="00CF6CA2" w:rsidRDefault="00A15FF4" w:rsidP="00084976"/>
          <w:p w14:paraId="0618A76E" w14:textId="77777777" w:rsidR="00CB0DFC" w:rsidRPr="00CF6CA2" w:rsidRDefault="00CB0DFC" w:rsidP="00CB0DFC">
            <w:r w:rsidRPr="00CF6CA2">
              <w:rPr>
                <w:b/>
                <w:bCs/>
              </w:rPr>
              <w:t>Tom Price Senior High School</w:t>
            </w:r>
            <w:r w:rsidRPr="00CF6CA2">
              <w:t>, Tom Price/Paraburdoo.</w:t>
            </w:r>
          </w:p>
          <w:p w14:paraId="764F086F" w14:textId="77777777" w:rsidR="00CB0DFC" w:rsidRPr="00CF6CA2" w:rsidRDefault="00CB0DFC" w:rsidP="00CB0DFC">
            <w:r w:rsidRPr="00CF6CA2">
              <w:rPr>
                <w:b/>
                <w:bCs/>
              </w:rPr>
              <w:t>Lighting Operator</w:t>
            </w:r>
            <w:r w:rsidRPr="00CF6CA2">
              <w:t>: Willy Wonka Theatre Production.</w:t>
            </w:r>
          </w:p>
          <w:p w14:paraId="6AF47D7B" w14:textId="77777777" w:rsidR="00CB0DFC" w:rsidRPr="00CF6CA2" w:rsidRDefault="00CB0DFC" w:rsidP="00C879F3">
            <w:pPr>
              <w:pStyle w:val="ListParagraph"/>
              <w:numPr>
                <w:ilvl w:val="0"/>
                <w:numId w:val="49"/>
              </w:numPr>
              <w:jc w:val="both"/>
            </w:pPr>
            <w:r w:rsidRPr="00CF6CA2">
              <w:t>In this production I was tasked with rigging and operating the lighting system over two days, across two towns and to tightly follow the lighting cue sheet.</w:t>
            </w:r>
          </w:p>
          <w:p w14:paraId="3C1A2ABC" w14:textId="77777777" w:rsidR="00CB0DFC" w:rsidRPr="00CF6CA2" w:rsidRDefault="00CB0DFC" w:rsidP="00C879F3">
            <w:pPr>
              <w:pStyle w:val="ListParagraph"/>
              <w:numPr>
                <w:ilvl w:val="0"/>
                <w:numId w:val="49"/>
              </w:numPr>
              <w:jc w:val="both"/>
            </w:pPr>
            <w:r w:rsidRPr="00CF6CA2">
              <w:t>Discovering issues with some of the lamps and DMX cables led to the need for some lamps to be replaced and re-routed before the second show began, after which there were no issues in the lighting system over the show.</w:t>
            </w:r>
          </w:p>
          <w:p w14:paraId="46C73C92" w14:textId="77777777" w:rsidR="00CB0DFC" w:rsidRPr="00CF6CA2" w:rsidRDefault="00CB0DFC" w:rsidP="00C879F3">
            <w:pPr>
              <w:pStyle w:val="ListParagraph"/>
              <w:numPr>
                <w:ilvl w:val="0"/>
                <w:numId w:val="49"/>
              </w:numPr>
              <w:jc w:val="both"/>
            </w:pPr>
            <w:r w:rsidRPr="00CF6CA2">
              <w:t>I also had to train a front of house mixer to be able to operate the mixing console and to ensure they were able to follow the sound cue sheet properly.</w:t>
            </w:r>
          </w:p>
          <w:p w14:paraId="1BCA73B3" w14:textId="77777777" w:rsidR="00CB0DFC" w:rsidRPr="00CF6CA2" w:rsidRDefault="00CB0DFC" w:rsidP="00C879F3">
            <w:pPr>
              <w:pStyle w:val="ListParagraph"/>
              <w:numPr>
                <w:ilvl w:val="0"/>
                <w:numId w:val="49"/>
              </w:numPr>
              <w:jc w:val="both"/>
            </w:pPr>
            <w:r w:rsidRPr="00CF6CA2">
              <w:t>The sound system that I assisted in setting up for the second show was a basic PA system that also integrated wireless microphones.</w:t>
            </w:r>
          </w:p>
          <w:p w14:paraId="60C28CE4" w14:textId="77777777" w:rsidR="00A8473D" w:rsidRPr="00CF6CA2" w:rsidRDefault="00A8473D" w:rsidP="00A8473D"/>
          <w:p w14:paraId="1C705057" w14:textId="77777777" w:rsidR="00A8473D" w:rsidRPr="00CF6CA2" w:rsidRDefault="00A8473D" w:rsidP="00A8473D">
            <w:r w:rsidRPr="00CF6CA2">
              <w:rPr>
                <w:b/>
                <w:bCs/>
              </w:rPr>
              <w:t>From Dust Creative Arts</w:t>
            </w:r>
            <w:r w:rsidRPr="00CF6CA2">
              <w:t>, Paraburdoo.</w:t>
            </w:r>
          </w:p>
          <w:p w14:paraId="7BFD81C3" w14:textId="05760A28" w:rsidR="00A8473D" w:rsidRPr="00CF6CA2" w:rsidRDefault="00A8473D" w:rsidP="00A8473D">
            <w:r w:rsidRPr="00CF6CA2">
              <w:rPr>
                <w:b/>
                <w:bCs/>
              </w:rPr>
              <w:t>Lighting Operator and Front of House Mixer</w:t>
            </w:r>
            <w:r w:rsidRPr="00CF6CA2">
              <w:t>: Live dance production.</w:t>
            </w:r>
          </w:p>
          <w:p w14:paraId="31590721" w14:textId="715599E3" w:rsidR="00A8473D" w:rsidRPr="00CF6CA2" w:rsidRDefault="00A8473D" w:rsidP="00C879F3">
            <w:pPr>
              <w:pStyle w:val="ListParagraph"/>
              <w:numPr>
                <w:ilvl w:val="0"/>
                <w:numId w:val="50"/>
              </w:numPr>
              <w:jc w:val="both"/>
            </w:pPr>
            <w:r w:rsidRPr="00CF6CA2">
              <w:t>I was approached to help setup and run the lighting and sound for From Dust’s end of year dance concert. This involved setting up various lights before the show and operating the lighting board during each act.</w:t>
            </w:r>
          </w:p>
          <w:p w14:paraId="503FCB3C" w14:textId="77777777" w:rsidR="00A8473D" w:rsidRPr="00CF6CA2" w:rsidRDefault="00A8473D" w:rsidP="00C879F3">
            <w:pPr>
              <w:pStyle w:val="ListParagraph"/>
              <w:numPr>
                <w:ilvl w:val="0"/>
                <w:numId w:val="50"/>
              </w:numPr>
              <w:jc w:val="both"/>
            </w:pPr>
            <w:r w:rsidRPr="00CF6CA2">
              <w:t>The sound system was a basic PA system for an indoor setting that included a wireless microphone. Operating the desk was simply cueing tracks and fading them in along with muting/unmuting the wireless microphone.</w:t>
            </w:r>
          </w:p>
          <w:p w14:paraId="5B3A3EBC" w14:textId="77777777" w:rsidR="00A76FFB" w:rsidRPr="00CF6CA2" w:rsidRDefault="00A76FFB" w:rsidP="00A76FFB"/>
          <w:p w14:paraId="0FD0A530" w14:textId="49909E8A" w:rsidR="00A76FFB" w:rsidRPr="00CF6CA2" w:rsidRDefault="00A76FFB" w:rsidP="00A76FFB">
            <w:r w:rsidRPr="00CF6CA2">
              <w:rPr>
                <w:b/>
                <w:bCs/>
              </w:rPr>
              <w:t>Acoustic Design and Simulation,</w:t>
            </w:r>
            <w:r w:rsidRPr="00CF6CA2">
              <w:t xml:space="preserve"> Mudoch University.</w:t>
            </w:r>
          </w:p>
          <w:p w14:paraId="6B160071" w14:textId="7AD156D6" w:rsidR="001F2E6C" w:rsidRPr="00CF6CA2" w:rsidRDefault="00A76FFB" w:rsidP="00C879F3">
            <w:pPr>
              <w:pStyle w:val="ListParagraph"/>
              <w:numPr>
                <w:ilvl w:val="0"/>
                <w:numId w:val="53"/>
              </w:numPr>
              <w:jc w:val="both"/>
            </w:pPr>
            <w:r w:rsidRPr="00CF6CA2">
              <w:t>One of my units in university explored the design and setup of various live sound systems, including their acoustic responses in a variety of rooms and environments.</w:t>
            </w:r>
          </w:p>
          <w:p w14:paraId="4CC06D64" w14:textId="1D9A5555" w:rsidR="00A76FFB" w:rsidRPr="00CF6CA2" w:rsidRDefault="00A76FFB" w:rsidP="00C879F3">
            <w:pPr>
              <w:pStyle w:val="ListParagraph"/>
              <w:numPr>
                <w:ilvl w:val="0"/>
                <w:numId w:val="53"/>
              </w:numPr>
              <w:jc w:val="both"/>
            </w:pPr>
            <w:r w:rsidRPr="00CF6CA2">
              <w:t xml:space="preserve">One project required me to imagine being tasked to develop a setup for a live performance in a large </w:t>
            </w:r>
            <w:r w:rsidRPr="00CF6CA2">
              <w:lastRenderedPageBreak/>
              <w:t>theatre, then to simulate the acoustic response in EASE Focus 3.</w:t>
            </w:r>
          </w:p>
          <w:p w14:paraId="53242D89" w14:textId="77777777" w:rsidR="00026791" w:rsidRPr="00CF6CA2" w:rsidRDefault="00026791" w:rsidP="00026791">
            <w:pPr>
              <w:jc w:val="both"/>
            </w:pPr>
          </w:p>
          <w:p w14:paraId="2E9CEADF" w14:textId="77777777" w:rsidR="00026791" w:rsidRPr="00CF6CA2" w:rsidRDefault="00026791" w:rsidP="00026791">
            <w:pPr>
              <w:jc w:val="both"/>
            </w:pPr>
          </w:p>
          <w:p w14:paraId="5F54FE86" w14:textId="77777777" w:rsidR="00026791" w:rsidRPr="00CF6CA2" w:rsidRDefault="00026791" w:rsidP="00026791">
            <w:pPr>
              <w:jc w:val="both"/>
            </w:pPr>
          </w:p>
          <w:p w14:paraId="767E4F09" w14:textId="77777777" w:rsidR="00026791" w:rsidRPr="00CF6CA2" w:rsidRDefault="00026791" w:rsidP="00026791">
            <w:pPr>
              <w:jc w:val="both"/>
            </w:pPr>
          </w:p>
          <w:p w14:paraId="48A8EB1F" w14:textId="77777777" w:rsidR="00026791" w:rsidRPr="00CF6CA2" w:rsidRDefault="00026791" w:rsidP="00026791">
            <w:pPr>
              <w:jc w:val="both"/>
            </w:pPr>
          </w:p>
          <w:p w14:paraId="201200DF" w14:textId="77777777" w:rsidR="00026791" w:rsidRPr="00CF6CA2" w:rsidRDefault="00026791" w:rsidP="00026791">
            <w:pPr>
              <w:jc w:val="both"/>
            </w:pPr>
          </w:p>
          <w:p w14:paraId="7BA3A755" w14:textId="77777777" w:rsidR="00CC49ED" w:rsidRPr="00CF6CA2" w:rsidRDefault="00CC49ED" w:rsidP="00CC49ED">
            <w:pPr>
              <w:jc w:val="both"/>
            </w:pPr>
          </w:p>
          <w:p w14:paraId="58E7742E" w14:textId="7033F02F" w:rsidR="00CC49ED" w:rsidRPr="00CF6CA2" w:rsidRDefault="00CC49ED" w:rsidP="00CC49ED">
            <w:pPr>
              <w:jc w:val="both"/>
            </w:pPr>
            <w:r w:rsidRPr="00CF6CA2">
              <w:rPr>
                <w:b/>
                <w:bCs/>
              </w:rPr>
              <w:t>Live Band Setup, Front of House Mixing, Live Streaming and Recording,</w:t>
            </w:r>
            <w:r w:rsidRPr="00CF6CA2">
              <w:t xml:space="preserve"> Murdoch University.</w:t>
            </w:r>
          </w:p>
          <w:p w14:paraId="6CD643D8" w14:textId="15B5DCD8" w:rsidR="00CC49ED" w:rsidRPr="00CF6CA2" w:rsidRDefault="00CC49ED" w:rsidP="00CC49ED">
            <w:pPr>
              <w:pStyle w:val="ListParagraph"/>
              <w:numPr>
                <w:ilvl w:val="0"/>
                <w:numId w:val="54"/>
              </w:numPr>
              <w:jc w:val="both"/>
            </w:pPr>
            <w:r w:rsidRPr="00CF6CA2">
              <w:t>A major project that I undertook during university involved the design, setup, recording, and live streaming of a band.</w:t>
            </w:r>
          </w:p>
          <w:p w14:paraId="217979FD" w14:textId="7A14C52B" w:rsidR="00CC49ED" w:rsidRPr="00CF6CA2" w:rsidRDefault="00CC49ED" w:rsidP="00CC49ED">
            <w:pPr>
              <w:pStyle w:val="ListParagraph"/>
              <w:numPr>
                <w:ilvl w:val="0"/>
                <w:numId w:val="54"/>
              </w:numPr>
              <w:jc w:val="both"/>
            </w:pPr>
            <w:r w:rsidRPr="00CF6CA2">
              <w:t xml:space="preserve">This setup required </w:t>
            </w:r>
            <w:r w:rsidR="00DA42A3" w:rsidRPr="00CF6CA2">
              <w:t xml:space="preserve">connecting </w:t>
            </w:r>
            <w:r w:rsidRPr="00CF6CA2">
              <w:t>a separate monitoring mixer</w:t>
            </w:r>
            <w:r w:rsidR="00DA42A3" w:rsidRPr="00CF6CA2">
              <w:t xml:space="preserve"> and was connected to an A/V switcher via MADI in the final setup and initially Dante.</w:t>
            </w:r>
          </w:p>
          <w:p w14:paraId="5422C986" w14:textId="43D16DA0" w:rsidR="001A2705" w:rsidRPr="00CF6CA2" w:rsidRDefault="001A2705" w:rsidP="00CC49ED">
            <w:pPr>
              <w:pStyle w:val="ListParagraph"/>
              <w:numPr>
                <w:ilvl w:val="0"/>
                <w:numId w:val="54"/>
              </w:numPr>
              <w:jc w:val="both"/>
            </w:pPr>
            <w:r w:rsidRPr="00CF6CA2">
              <w:t>During the streamed performance, I operated the front of house mixer (X32 MIDAS).</w:t>
            </w:r>
          </w:p>
          <w:p w14:paraId="1C2A7284" w14:textId="77777777" w:rsidR="00CC49ED" w:rsidRPr="00CF6CA2" w:rsidRDefault="00CC49ED" w:rsidP="00CC49ED">
            <w:pPr>
              <w:jc w:val="both"/>
            </w:pPr>
          </w:p>
          <w:p w14:paraId="30ED7307" w14:textId="77777777" w:rsidR="00A76FFB" w:rsidRPr="00CF6CA2" w:rsidRDefault="00A76FFB" w:rsidP="001F2E6C"/>
          <w:p w14:paraId="3A598CF6" w14:textId="77777777" w:rsidR="001F2E6C" w:rsidRPr="00CF6CA2" w:rsidRDefault="001F2E6C" w:rsidP="001F2E6C">
            <w:r w:rsidRPr="00CF6CA2">
              <w:rPr>
                <w:b/>
                <w:bCs/>
              </w:rPr>
              <w:t>Dialogue Recording and Game Audio Implementation</w:t>
            </w:r>
            <w:r w:rsidRPr="00CF6CA2">
              <w:t>, Murdoch University</w:t>
            </w:r>
          </w:p>
          <w:p w14:paraId="00491E9D" w14:textId="77777777" w:rsidR="001F2E6C" w:rsidRPr="00CF6CA2" w:rsidRDefault="001F2E6C" w:rsidP="001F2E6C">
            <w:pPr>
              <w:pStyle w:val="ListParagraph"/>
              <w:numPr>
                <w:ilvl w:val="0"/>
                <w:numId w:val="51"/>
              </w:numPr>
            </w:pPr>
            <w:r w:rsidRPr="00CF6CA2">
              <w:t xml:space="preserve">One of my major university projects, I had to develop various systems using </w:t>
            </w:r>
            <w:proofErr w:type="spellStart"/>
            <w:r w:rsidRPr="00CF6CA2">
              <w:t>Wwise</w:t>
            </w:r>
            <w:proofErr w:type="spellEnd"/>
            <w:r w:rsidRPr="00CF6CA2">
              <w:t xml:space="preserve"> for an imaginary game. This required the creation of dialogue and event cue sheets in csv and conversion of them into scripts for actors. I had to guide two non-voice actors through the process of dialogue recording, ensuring they were comfortable, knew what to do, and were able to record all line in the short time I had the recording studio.</w:t>
            </w:r>
          </w:p>
          <w:p w14:paraId="0610B308" w14:textId="77777777" w:rsidR="001F2E6C" w:rsidRPr="00CF6CA2" w:rsidRDefault="001F2E6C" w:rsidP="001F2E6C"/>
          <w:p w14:paraId="155B25B4" w14:textId="77777777" w:rsidR="001F2E6C" w:rsidRPr="00CF6CA2" w:rsidRDefault="001F2E6C" w:rsidP="001F2E6C">
            <w:r w:rsidRPr="00CF6CA2">
              <w:rPr>
                <w:b/>
                <w:bCs/>
              </w:rPr>
              <w:t>On Loop Short Film</w:t>
            </w:r>
            <w:r w:rsidRPr="00CF6CA2">
              <w:t>, Murdoch University</w:t>
            </w:r>
          </w:p>
          <w:p w14:paraId="2CE93946" w14:textId="77777777" w:rsidR="001F2E6C" w:rsidRPr="00CF6CA2" w:rsidRDefault="001F2E6C" w:rsidP="001F2E6C">
            <w:pPr>
              <w:rPr>
                <w:b/>
                <w:bCs/>
              </w:rPr>
            </w:pPr>
            <w:r w:rsidRPr="00CF6CA2">
              <w:rPr>
                <w:b/>
                <w:bCs/>
              </w:rPr>
              <w:t>Boom Operator, Field Recordist, Sound Editor and Designer.</w:t>
            </w:r>
          </w:p>
          <w:p w14:paraId="1C79546F" w14:textId="015FE19A" w:rsidR="00B422A3" w:rsidRPr="00CF6CA2" w:rsidRDefault="001F2E6C" w:rsidP="00C00051">
            <w:pPr>
              <w:pStyle w:val="ListParagraph"/>
              <w:numPr>
                <w:ilvl w:val="0"/>
                <w:numId w:val="51"/>
              </w:numPr>
            </w:pPr>
            <w:r w:rsidRPr="00CF6CA2">
              <w:t>This was the first short film I worked on at university. This project taught me a lot about working with actors such as how to mic and manage them, as well as how to work with a director to ensure the audio was recorded smoothly and at a high quality</w:t>
            </w:r>
            <w:r w:rsidR="00B422A3" w:rsidRPr="00CF6CA2">
              <w:t>.</w:t>
            </w:r>
          </w:p>
        </w:tc>
      </w:tr>
      <w:tr w:rsidR="00894E63" w:rsidRPr="00CF6CA2" w14:paraId="1B1B2061" w14:textId="77777777" w:rsidTr="00F9456D">
        <w:trPr>
          <w:cantSplit/>
        </w:trPr>
        <w:tc>
          <w:tcPr>
            <w:tcW w:w="1885" w:type="dxa"/>
          </w:tcPr>
          <w:p w14:paraId="5AF12D64" w14:textId="77777777" w:rsidR="00E90499" w:rsidRPr="00CF6CA2" w:rsidRDefault="00E90499" w:rsidP="000160CF">
            <w:pPr>
              <w:rPr>
                <w:color w:val="161A21" w:themeColor="background1"/>
              </w:rPr>
            </w:pPr>
          </w:p>
        </w:tc>
        <w:tc>
          <w:tcPr>
            <w:tcW w:w="360" w:type="dxa"/>
          </w:tcPr>
          <w:p w14:paraId="71674AE3" w14:textId="77777777" w:rsidR="00E90499" w:rsidRPr="00CF6CA2" w:rsidRDefault="00E90499" w:rsidP="000160CF">
            <w:pPr>
              <w:rPr>
                <w:color w:val="161A21" w:themeColor="background1"/>
              </w:rPr>
            </w:pPr>
          </w:p>
        </w:tc>
        <w:tc>
          <w:tcPr>
            <w:tcW w:w="1710" w:type="dxa"/>
          </w:tcPr>
          <w:p w14:paraId="5F353FA9" w14:textId="3875863F" w:rsidR="009D6BF9" w:rsidRPr="00CF6CA2" w:rsidRDefault="00F1064E" w:rsidP="00E90499">
            <w:pPr>
              <w:rPr>
                <w:color w:val="161A21" w:themeColor="background1"/>
              </w:rPr>
            </w:pPr>
            <w:r w:rsidRPr="00CF6CA2">
              <w:rPr>
                <w:color w:val="161A21" w:themeColor="background1"/>
              </w:rPr>
              <w:t>2023</w:t>
            </w:r>
          </w:p>
          <w:p w14:paraId="3899A9EE" w14:textId="77777777" w:rsidR="009D6BF9" w:rsidRPr="00CF6CA2" w:rsidRDefault="009D6BF9" w:rsidP="00E90499">
            <w:pPr>
              <w:rPr>
                <w:color w:val="161A21" w:themeColor="background1"/>
              </w:rPr>
            </w:pPr>
          </w:p>
          <w:p w14:paraId="25F220B8" w14:textId="77777777" w:rsidR="009D6BF9" w:rsidRPr="00CF6CA2" w:rsidRDefault="009D6BF9" w:rsidP="00E90499">
            <w:pPr>
              <w:rPr>
                <w:color w:val="161A21" w:themeColor="background1"/>
              </w:rPr>
            </w:pPr>
          </w:p>
          <w:p w14:paraId="637CFF8F" w14:textId="77777777" w:rsidR="009D6BF9" w:rsidRPr="00CF6CA2" w:rsidRDefault="009D6BF9" w:rsidP="00E90499">
            <w:pPr>
              <w:rPr>
                <w:color w:val="161A21" w:themeColor="background1"/>
              </w:rPr>
            </w:pPr>
          </w:p>
          <w:p w14:paraId="349E4CE6" w14:textId="77777777" w:rsidR="009D6BF9" w:rsidRPr="00CF6CA2" w:rsidRDefault="009D6BF9" w:rsidP="00E90499">
            <w:pPr>
              <w:rPr>
                <w:color w:val="161A21" w:themeColor="background1"/>
              </w:rPr>
            </w:pPr>
          </w:p>
          <w:p w14:paraId="6317149B" w14:textId="77777777" w:rsidR="009D6BF9" w:rsidRPr="00CF6CA2" w:rsidRDefault="009D6BF9" w:rsidP="00E90499">
            <w:pPr>
              <w:rPr>
                <w:color w:val="161A21" w:themeColor="background1"/>
              </w:rPr>
            </w:pPr>
          </w:p>
          <w:p w14:paraId="76116D38" w14:textId="77777777" w:rsidR="00993C68" w:rsidRPr="00CF6CA2" w:rsidRDefault="00993C68" w:rsidP="00E90499">
            <w:pPr>
              <w:rPr>
                <w:color w:val="161A21" w:themeColor="background1"/>
              </w:rPr>
            </w:pPr>
          </w:p>
          <w:p w14:paraId="150E3B39" w14:textId="77777777" w:rsidR="009D6BF9" w:rsidRPr="00CF6CA2" w:rsidRDefault="009D6BF9" w:rsidP="00E90499">
            <w:pPr>
              <w:rPr>
                <w:color w:val="161A21" w:themeColor="background1"/>
              </w:rPr>
            </w:pPr>
          </w:p>
          <w:p w14:paraId="266D44C0" w14:textId="77777777" w:rsidR="009D6BF9" w:rsidRPr="00CF6CA2" w:rsidRDefault="009D6BF9" w:rsidP="00E90499">
            <w:pPr>
              <w:rPr>
                <w:color w:val="161A21" w:themeColor="background1"/>
              </w:rPr>
            </w:pPr>
          </w:p>
          <w:p w14:paraId="36AFFE00" w14:textId="77777777" w:rsidR="009D6BF9" w:rsidRPr="00CF6CA2" w:rsidRDefault="009D6BF9" w:rsidP="00E90499">
            <w:pPr>
              <w:rPr>
                <w:color w:val="161A21" w:themeColor="background1"/>
              </w:rPr>
            </w:pPr>
          </w:p>
          <w:p w14:paraId="33A07C5F" w14:textId="77777777" w:rsidR="009D6BF9" w:rsidRPr="00CF6CA2" w:rsidRDefault="009D6BF9" w:rsidP="00E90499">
            <w:pPr>
              <w:rPr>
                <w:color w:val="161A21" w:themeColor="background1"/>
              </w:rPr>
            </w:pPr>
          </w:p>
          <w:p w14:paraId="1128F21F" w14:textId="77777777" w:rsidR="00894E63" w:rsidRPr="00CF6CA2" w:rsidRDefault="00894E63" w:rsidP="00E90499">
            <w:pPr>
              <w:rPr>
                <w:color w:val="161A21" w:themeColor="background1"/>
              </w:rPr>
            </w:pPr>
            <w:r w:rsidRPr="00CF6CA2">
              <w:rPr>
                <w:color w:val="161A21" w:themeColor="background1"/>
              </w:rPr>
              <w:t>2024</w:t>
            </w:r>
          </w:p>
          <w:p w14:paraId="4683F0C1" w14:textId="77777777" w:rsidR="005D17A0" w:rsidRPr="00CF6CA2" w:rsidRDefault="005D17A0" w:rsidP="00E90499">
            <w:pPr>
              <w:rPr>
                <w:color w:val="161A21" w:themeColor="background1"/>
              </w:rPr>
            </w:pPr>
          </w:p>
          <w:p w14:paraId="00B9F675" w14:textId="77777777" w:rsidR="005D17A0" w:rsidRPr="00CF6CA2" w:rsidRDefault="005D17A0" w:rsidP="00E90499">
            <w:pPr>
              <w:rPr>
                <w:color w:val="161A21" w:themeColor="background1"/>
              </w:rPr>
            </w:pPr>
          </w:p>
          <w:p w14:paraId="57E94B5B" w14:textId="77777777" w:rsidR="005D17A0" w:rsidRPr="00CF6CA2" w:rsidRDefault="005D17A0" w:rsidP="00E90499">
            <w:pPr>
              <w:rPr>
                <w:color w:val="161A21" w:themeColor="background1"/>
              </w:rPr>
            </w:pPr>
          </w:p>
          <w:p w14:paraId="1CBDD5D4" w14:textId="77777777" w:rsidR="005D17A0" w:rsidRPr="00CF6CA2" w:rsidRDefault="005D17A0" w:rsidP="00E90499">
            <w:pPr>
              <w:rPr>
                <w:color w:val="161A21" w:themeColor="background1"/>
              </w:rPr>
            </w:pPr>
          </w:p>
          <w:p w14:paraId="38C5ED07" w14:textId="77777777" w:rsidR="005D17A0" w:rsidRPr="00CF6CA2" w:rsidRDefault="005D17A0" w:rsidP="00E90499">
            <w:pPr>
              <w:rPr>
                <w:color w:val="161A21" w:themeColor="background1"/>
              </w:rPr>
            </w:pPr>
          </w:p>
          <w:p w14:paraId="06E8560D" w14:textId="77777777" w:rsidR="005D17A0" w:rsidRPr="00CF6CA2" w:rsidRDefault="005D17A0" w:rsidP="00E90499">
            <w:pPr>
              <w:rPr>
                <w:color w:val="161A21" w:themeColor="background1"/>
              </w:rPr>
            </w:pPr>
          </w:p>
          <w:p w14:paraId="3AF13ED2" w14:textId="77777777" w:rsidR="005D17A0" w:rsidRPr="00CF6CA2" w:rsidRDefault="005D17A0" w:rsidP="00E90499">
            <w:pPr>
              <w:rPr>
                <w:color w:val="161A21" w:themeColor="background1"/>
              </w:rPr>
            </w:pPr>
          </w:p>
          <w:p w14:paraId="2FDB1A71" w14:textId="77777777" w:rsidR="005D17A0" w:rsidRPr="00CF6CA2" w:rsidRDefault="005D17A0" w:rsidP="00E90499">
            <w:pPr>
              <w:rPr>
                <w:color w:val="161A21" w:themeColor="background1"/>
              </w:rPr>
            </w:pPr>
          </w:p>
          <w:p w14:paraId="195AABFD" w14:textId="77777777" w:rsidR="005D17A0" w:rsidRPr="00CF6CA2" w:rsidRDefault="005D17A0" w:rsidP="00E90499">
            <w:pPr>
              <w:rPr>
                <w:color w:val="161A21" w:themeColor="background1"/>
              </w:rPr>
            </w:pPr>
          </w:p>
          <w:p w14:paraId="6FFF13D2" w14:textId="77777777" w:rsidR="005D17A0" w:rsidRPr="00CF6CA2" w:rsidRDefault="005D17A0" w:rsidP="00E90499">
            <w:pPr>
              <w:rPr>
                <w:color w:val="161A21" w:themeColor="background1"/>
              </w:rPr>
            </w:pPr>
          </w:p>
          <w:p w14:paraId="7EE0537C" w14:textId="77777777" w:rsidR="005D17A0" w:rsidRPr="00CF6CA2" w:rsidRDefault="005D17A0" w:rsidP="00E90499">
            <w:pPr>
              <w:rPr>
                <w:color w:val="161A21" w:themeColor="background1"/>
              </w:rPr>
            </w:pPr>
          </w:p>
          <w:p w14:paraId="5B2914CD" w14:textId="77777777" w:rsidR="005D17A0" w:rsidRPr="00CF6CA2" w:rsidRDefault="005D17A0" w:rsidP="00E90499">
            <w:pPr>
              <w:rPr>
                <w:color w:val="161A21" w:themeColor="background1"/>
              </w:rPr>
            </w:pPr>
          </w:p>
          <w:p w14:paraId="3F3EF106" w14:textId="77777777" w:rsidR="005D17A0" w:rsidRPr="00CF6CA2" w:rsidRDefault="005D17A0" w:rsidP="00E90499">
            <w:pPr>
              <w:rPr>
                <w:color w:val="161A21" w:themeColor="background1"/>
              </w:rPr>
            </w:pPr>
            <w:r w:rsidRPr="00CF6CA2">
              <w:rPr>
                <w:color w:val="161A21" w:themeColor="background1"/>
              </w:rPr>
              <w:t>2024</w:t>
            </w:r>
          </w:p>
          <w:p w14:paraId="6A20BC43" w14:textId="77777777" w:rsidR="00026791" w:rsidRPr="00CF6CA2" w:rsidRDefault="00026791" w:rsidP="00E90499">
            <w:pPr>
              <w:rPr>
                <w:color w:val="161A21" w:themeColor="background1"/>
              </w:rPr>
            </w:pPr>
          </w:p>
          <w:p w14:paraId="1BB91B01" w14:textId="77777777" w:rsidR="00026791" w:rsidRPr="00CF6CA2" w:rsidRDefault="00026791" w:rsidP="00E90499">
            <w:pPr>
              <w:rPr>
                <w:color w:val="161A21" w:themeColor="background1"/>
              </w:rPr>
            </w:pPr>
          </w:p>
          <w:p w14:paraId="6C66AE57" w14:textId="77777777" w:rsidR="00026791" w:rsidRPr="00CF6CA2" w:rsidRDefault="00026791" w:rsidP="00E90499">
            <w:pPr>
              <w:rPr>
                <w:color w:val="161A21" w:themeColor="background1"/>
              </w:rPr>
            </w:pPr>
          </w:p>
          <w:p w14:paraId="0B7C5770" w14:textId="77777777" w:rsidR="00026791" w:rsidRPr="00CF6CA2" w:rsidRDefault="00026791" w:rsidP="00E90499">
            <w:pPr>
              <w:rPr>
                <w:color w:val="161A21" w:themeColor="background1"/>
              </w:rPr>
            </w:pPr>
          </w:p>
          <w:p w14:paraId="0D1B2E4E" w14:textId="77777777" w:rsidR="00026791" w:rsidRPr="00CF6CA2" w:rsidRDefault="00026791" w:rsidP="00E90499">
            <w:pPr>
              <w:rPr>
                <w:color w:val="161A21" w:themeColor="background1"/>
              </w:rPr>
            </w:pPr>
          </w:p>
          <w:p w14:paraId="42514C58" w14:textId="77777777" w:rsidR="00026791" w:rsidRPr="00CF6CA2" w:rsidRDefault="00026791" w:rsidP="00E90499">
            <w:pPr>
              <w:rPr>
                <w:color w:val="161A21" w:themeColor="background1"/>
              </w:rPr>
            </w:pPr>
          </w:p>
          <w:p w14:paraId="22B0E672" w14:textId="7D8BC8FA" w:rsidR="00026791" w:rsidRPr="00CF6CA2" w:rsidRDefault="00026791" w:rsidP="00E90499">
            <w:pPr>
              <w:rPr>
                <w:color w:val="161A21" w:themeColor="background1"/>
              </w:rPr>
            </w:pPr>
            <w:r w:rsidRPr="00CF6CA2">
              <w:rPr>
                <w:color w:val="161A21" w:themeColor="background1"/>
              </w:rPr>
              <w:t>2025</w:t>
            </w:r>
          </w:p>
        </w:tc>
        <w:tc>
          <w:tcPr>
            <w:tcW w:w="5400" w:type="dxa"/>
          </w:tcPr>
          <w:p w14:paraId="56A23955" w14:textId="07EBEDD8" w:rsidR="00D064DE" w:rsidRPr="00CF6CA2" w:rsidRDefault="00D064DE" w:rsidP="00C07345">
            <w:pPr>
              <w:jc w:val="both"/>
            </w:pPr>
            <w:r w:rsidRPr="00CF6CA2">
              <w:rPr>
                <w:b/>
                <w:bCs/>
              </w:rPr>
              <w:t>Engage</w:t>
            </w:r>
            <w:r w:rsidRPr="00CF6CA2">
              <w:t xml:space="preserve"> </w:t>
            </w:r>
            <w:r w:rsidRPr="00CF6CA2">
              <w:rPr>
                <w:b/>
                <w:bCs/>
              </w:rPr>
              <w:t>Short Film</w:t>
            </w:r>
            <w:r w:rsidRPr="00CF6CA2">
              <w:t>, Murdoch University</w:t>
            </w:r>
          </w:p>
          <w:p w14:paraId="72DE3344" w14:textId="7CE5F63C" w:rsidR="009D6BF9" w:rsidRPr="00CF6CA2" w:rsidRDefault="009D6BF9" w:rsidP="00C07345">
            <w:pPr>
              <w:pStyle w:val="Heading3"/>
              <w:jc w:val="both"/>
            </w:pPr>
            <w:r w:rsidRPr="00CF6CA2">
              <w:t xml:space="preserve">I was approached by another film group at university and asked to help with the </w:t>
            </w:r>
            <w:proofErr w:type="spellStart"/>
            <w:proofErr w:type="gramStart"/>
            <w:r w:rsidRPr="00CF6CA2">
              <w:t>on set</w:t>
            </w:r>
            <w:proofErr w:type="spellEnd"/>
            <w:proofErr w:type="gramEnd"/>
            <w:r w:rsidRPr="00CF6CA2">
              <w:t xml:space="preserve"> sound recording and audio post-production.</w:t>
            </w:r>
          </w:p>
          <w:p w14:paraId="17EA122A" w14:textId="36A12AFA" w:rsidR="009D6BF9" w:rsidRPr="00CF6CA2" w:rsidRDefault="009D6BF9" w:rsidP="00C07345">
            <w:pPr>
              <w:pStyle w:val="Heading3"/>
              <w:jc w:val="both"/>
            </w:pPr>
            <w:r w:rsidRPr="00CF6CA2">
              <w:t xml:space="preserve">This project further helped me to improve my ability to work well within a team, while also enabling me to further hone my interpersonal and communication skills that I began to develop while working on </w:t>
            </w:r>
            <w:proofErr w:type="spellStart"/>
            <w:r w:rsidRPr="00CF6CA2">
              <w:rPr>
                <w:i/>
                <w:iCs/>
              </w:rPr>
              <w:t>On</w:t>
            </w:r>
            <w:proofErr w:type="spellEnd"/>
            <w:r w:rsidRPr="00CF6CA2">
              <w:rPr>
                <w:i/>
                <w:iCs/>
              </w:rPr>
              <w:t xml:space="preserve"> Loop</w:t>
            </w:r>
            <w:r w:rsidRPr="00CF6CA2">
              <w:t>.</w:t>
            </w:r>
          </w:p>
          <w:p w14:paraId="62E8E56E" w14:textId="77777777" w:rsidR="0002302A" w:rsidRPr="00CF6CA2" w:rsidRDefault="0002302A" w:rsidP="00C07345">
            <w:pPr>
              <w:jc w:val="both"/>
            </w:pPr>
          </w:p>
          <w:p w14:paraId="6332B21A" w14:textId="29100D5B" w:rsidR="00894E63" w:rsidRPr="00CF6CA2" w:rsidRDefault="00894E63" w:rsidP="00C07345">
            <w:pPr>
              <w:jc w:val="both"/>
            </w:pPr>
            <w:r w:rsidRPr="00CF6CA2">
              <w:rPr>
                <w:b/>
                <w:bCs/>
              </w:rPr>
              <w:t>Hominin Short Film</w:t>
            </w:r>
            <w:r w:rsidRPr="00CF6CA2">
              <w:t>, Remote.</w:t>
            </w:r>
          </w:p>
          <w:p w14:paraId="1D561945" w14:textId="77777777" w:rsidR="00E90499" w:rsidRPr="00CF6CA2" w:rsidRDefault="00894E63" w:rsidP="00C07345">
            <w:pPr>
              <w:jc w:val="both"/>
              <w:rPr>
                <w:color w:val="161A21" w:themeColor="background1"/>
              </w:rPr>
            </w:pPr>
            <w:r w:rsidRPr="00CF6CA2">
              <w:rPr>
                <w:b/>
                <w:bCs/>
                <w:color w:val="161A21" w:themeColor="background1"/>
              </w:rPr>
              <w:t>Sound Designer and Editor</w:t>
            </w:r>
            <w:r w:rsidRPr="00CF6CA2">
              <w:rPr>
                <w:color w:val="161A21" w:themeColor="background1"/>
              </w:rPr>
              <w:t>.</w:t>
            </w:r>
          </w:p>
          <w:p w14:paraId="73604B97" w14:textId="77777777" w:rsidR="00894E63" w:rsidRPr="00CF6CA2" w:rsidRDefault="00894E63" w:rsidP="00C07345">
            <w:pPr>
              <w:pStyle w:val="Heading3"/>
              <w:jc w:val="both"/>
            </w:pPr>
            <w:r w:rsidRPr="00CF6CA2">
              <w:t>My first major role outside of university, I was asked to help with the audio post-production on this short film.</w:t>
            </w:r>
          </w:p>
          <w:p w14:paraId="7512E99D" w14:textId="77777777" w:rsidR="00894E63" w:rsidRPr="00CF6CA2" w:rsidRDefault="00894E63" w:rsidP="00C07345">
            <w:pPr>
              <w:pStyle w:val="Heading3"/>
              <w:jc w:val="both"/>
            </w:pPr>
            <w:r w:rsidRPr="00CF6CA2">
              <w:t>My role included</w:t>
            </w:r>
            <w:r w:rsidR="008C240D" w:rsidRPr="00CF6CA2">
              <w:t>:</w:t>
            </w:r>
            <w:r w:rsidRPr="00CF6CA2">
              <w:t xml:space="preserve"> organizing the field recordings, recording foley, designing </w:t>
            </w:r>
            <w:r w:rsidR="008C240D" w:rsidRPr="00CF6CA2">
              <w:t>various ambiences and sound effects, syncing and retiming various elements, editing and cleaning up recorded audio, and organizing regular meetings with the director to discuss each delivery milestone and receive feedback.</w:t>
            </w:r>
          </w:p>
          <w:p w14:paraId="1D5F852E" w14:textId="77777777" w:rsidR="005D17A0" w:rsidRPr="00CF6CA2" w:rsidRDefault="005D17A0" w:rsidP="00C07345">
            <w:pPr>
              <w:jc w:val="both"/>
            </w:pPr>
          </w:p>
          <w:p w14:paraId="45B488AA" w14:textId="77777777" w:rsidR="005D17A0" w:rsidRPr="00CF6CA2" w:rsidRDefault="005D17A0" w:rsidP="00C07345">
            <w:pPr>
              <w:jc w:val="both"/>
            </w:pPr>
            <w:r w:rsidRPr="00CF6CA2">
              <w:rPr>
                <w:b/>
                <w:bCs/>
              </w:rPr>
              <w:t>Lodge &amp; Co Builders,</w:t>
            </w:r>
            <w:r w:rsidRPr="00CF6CA2">
              <w:t xml:space="preserve"> Dunsborough.</w:t>
            </w:r>
          </w:p>
          <w:p w14:paraId="375949AE" w14:textId="01FD6C9A" w:rsidR="005D17A0" w:rsidRPr="00CF6CA2" w:rsidRDefault="005D17A0" w:rsidP="00C07345">
            <w:pPr>
              <w:jc w:val="both"/>
            </w:pPr>
            <w:r w:rsidRPr="00CF6CA2">
              <w:rPr>
                <w:b/>
                <w:bCs/>
              </w:rPr>
              <w:t xml:space="preserve">General </w:t>
            </w:r>
            <w:proofErr w:type="spellStart"/>
            <w:r w:rsidRPr="00CF6CA2">
              <w:rPr>
                <w:b/>
                <w:bCs/>
              </w:rPr>
              <w:t>Laborer</w:t>
            </w:r>
            <w:proofErr w:type="spellEnd"/>
            <w:r w:rsidRPr="00CF6CA2">
              <w:t>.</w:t>
            </w:r>
          </w:p>
          <w:p w14:paraId="76DB5DDF" w14:textId="77777777" w:rsidR="005D17A0" w:rsidRPr="00CF6CA2" w:rsidRDefault="005D17A0" w:rsidP="00C07345">
            <w:pPr>
              <w:pStyle w:val="Heading3"/>
              <w:jc w:val="both"/>
            </w:pPr>
            <w:r w:rsidRPr="00CF6CA2">
              <w:t xml:space="preserve">As a general </w:t>
            </w:r>
            <w:proofErr w:type="spellStart"/>
            <w:r w:rsidRPr="00CF6CA2">
              <w:t>laborer</w:t>
            </w:r>
            <w:proofErr w:type="spellEnd"/>
            <w:r w:rsidRPr="00CF6CA2">
              <w:t xml:space="preserve">, I have been able to further develop my skills as a team player, while utilizing my critical thinking and </w:t>
            </w:r>
            <w:proofErr w:type="gramStart"/>
            <w:r w:rsidRPr="00CF6CA2">
              <w:t>problem solving</w:t>
            </w:r>
            <w:proofErr w:type="gramEnd"/>
            <w:r w:rsidRPr="00CF6CA2">
              <w:t xml:space="preserve"> skills on a variety of building sites.</w:t>
            </w:r>
          </w:p>
          <w:p w14:paraId="14C1A2DE" w14:textId="77777777" w:rsidR="00026791" w:rsidRPr="00CF6CA2" w:rsidRDefault="00026791" w:rsidP="00026791"/>
          <w:p w14:paraId="666347E6" w14:textId="77777777" w:rsidR="00026791" w:rsidRPr="00CF6CA2" w:rsidRDefault="00026791" w:rsidP="00026791">
            <w:r w:rsidRPr="00CF6CA2">
              <w:rPr>
                <w:b/>
                <w:bCs/>
              </w:rPr>
              <w:t xml:space="preserve">Crown Resorts, </w:t>
            </w:r>
            <w:r w:rsidRPr="00CF6CA2">
              <w:t>Perth.</w:t>
            </w:r>
          </w:p>
          <w:p w14:paraId="2A59B8BC" w14:textId="77777777" w:rsidR="00026791" w:rsidRPr="00CF6CA2" w:rsidRDefault="00026791" w:rsidP="00026791">
            <w:r w:rsidRPr="00CF6CA2">
              <w:rPr>
                <w:b/>
                <w:bCs/>
              </w:rPr>
              <w:t>Technical Operator – Audio,</w:t>
            </w:r>
            <w:r w:rsidRPr="00CF6CA2">
              <w:t xml:space="preserve"> </w:t>
            </w:r>
          </w:p>
          <w:p w14:paraId="142B9ADC" w14:textId="29F8D8C6" w:rsidR="00C00051" w:rsidRDefault="00C00051" w:rsidP="00C00051">
            <w:pPr>
              <w:pStyle w:val="ListParagraph"/>
              <w:numPr>
                <w:ilvl w:val="0"/>
                <w:numId w:val="51"/>
              </w:numPr>
            </w:pPr>
            <w:r>
              <w:t>In this role, I assist various touring companies with the bump in/out and running of live theatre productions. This includes running cables, setting up microphones, and patching cables to name a few tasks.</w:t>
            </w:r>
          </w:p>
          <w:p w14:paraId="3E92A6F0" w14:textId="1AD5BB87" w:rsidR="00C00051" w:rsidRPr="00CF6CA2" w:rsidRDefault="00C00051" w:rsidP="00C00051">
            <w:pPr>
              <w:pStyle w:val="ListParagraph"/>
              <w:numPr>
                <w:ilvl w:val="0"/>
                <w:numId w:val="51"/>
              </w:numPr>
            </w:pPr>
            <w:r>
              <w:t>I have worked with world-wide companies such as Disney on their Beauty and the Beast theatre show.</w:t>
            </w:r>
          </w:p>
        </w:tc>
      </w:tr>
      <w:tr w:rsidR="00894E63" w:rsidRPr="00CF6CA2" w14:paraId="45C898C9" w14:textId="77777777" w:rsidTr="00F9456D">
        <w:trPr>
          <w:cantSplit/>
        </w:trPr>
        <w:tc>
          <w:tcPr>
            <w:tcW w:w="1885" w:type="dxa"/>
          </w:tcPr>
          <w:p w14:paraId="6C6B6DC5" w14:textId="77777777" w:rsidR="00894E63" w:rsidRPr="00CF6CA2" w:rsidRDefault="00894E63" w:rsidP="000160CF">
            <w:pPr>
              <w:rPr>
                <w:color w:val="161A21" w:themeColor="background1"/>
              </w:rPr>
            </w:pPr>
          </w:p>
        </w:tc>
        <w:tc>
          <w:tcPr>
            <w:tcW w:w="360" w:type="dxa"/>
          </w:tcPr>
          <w:p w14:paraId="705F1BB2" w14:textId="77777777" w:rsidR="00894E63" w:rsidRPr="00CF6CA2" w:rsidRDefault="00894E63" w:rsidP="000160CF">
            <w:pPr>
              <w:rPr>
                <w:color w:val="161A21" w:themeColor="background1"/>
              </w:rPr>
            </w:pPr>
          </w:p>
        </w:tc>
        <w:tc>
          <w:tcPr>
            <w:tcW w:w="1710" w:type="dxa"/>
          </w:tcPr>
          <w:p w14:paraId="0BB662B2" w14:textId="77777777" w:rsidR="00894E63" w:rsidRPr="00CF6CA2" w:rsidRDefault="00894E63" w:rsidP="00E90499">
            <w:pPr>
              <w:rPr>
                <w:color w:val="161A21" w:themeColor="background1"/>
              </w:rPr>
            </w:pPr>
          </w:p>
        </w:tc>
        <w:tc>
          <w:tcPr>
            <w:tcW w:w="5400" w:type="dxa"/>
          </w:tcPr>
          <w:p w14:paraId="6EF4F0D9" w14:textId="77777777" w:rsidR="00894E63" w:rsidRPr="00CF6CA2" w:rsidRDefault="00894E63" w:rsidP="00230261">
            <w:pPr>
              <w:rPr>
                <w:rStyle w:val="Bold"/>
                <w:color w:val="161A21" w:themeColor="background1"/>
              </w:rPr>
            </w:pPr>
          </w:p>
        </w:tc>
      </w:tr>
    </w:tbl>
    <w:p w14:paraId="7AB5DEE2" w14:textId="77777777" w:rsidR="00330A51" w:rsidRPr="00B14A0B" w:rsidRDefault="00330A51" w:rsidP="001D429D">
      <w:pPr>
        <w:rPr>
          <w:color w:val="161A21" w:themeColor="background1"/>
        </w:rPr>
      </w:pPr>
    </w:p>
    <w:sectPr w:rsidR="00330A51" w:rsidRPr="00B14A0B" w:rsidSect="00306AAD">
      <w:footerReference w:type="default" r:id="rId12"/>
      <w:pgSz w:w="12240" w:h="15840"/>
      <w:pgMar w:top="1170" w:right="1440" w:bottom="135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3B917A" w14:textId="77777777" w:rsidR="00B61BEB" w:rsidRPr="00CF6CA2" w:rsidRDefault="00B61BEB" w:rsidP="005A7565">
      <w:r w:rsidRPr="00CF6CA2">
        <w:separator/>
      </w:r>
    </w:p>
    <w:p w14:paraId="7A48C02C" w14:textId="77777777" w:rsidR="00B61BEB" w:rsidRPr="00CF6CA2" w:rsidRDefault="00B61BEB"/>
  </w:endnote>
  <w:endnote w:type="continuationSeparator" w:id="0">
    <w:p w14:paraId="4F84BF15" w14:textId="77777777" w:rsidR="00B61BEB" w:rsidRPr="00CF6CA2" w:rsidRDefault="00B61BEB" w:rsidP="005A7565">
      <w:r w:rsidRPr="00CF6CA2">
        <w:continuationSeparator/>
      </w:r>
    </w:p>
    <w:p w14:paraId="32A36697" w14:textId="77777777" w:rsidR="00B61BEB" w:rsidRPr="00CF6CA2" w:rsidRDefault="00B61BEB"/>
  </w:endnote>
  <w:endnote w:type="continuationNotice" w:id="1">
    <w:p w14:paraId="38783514" w14:textId="77777777" w:rsidR="00B61BEB" w:rsidRPr="00CF6CA2" w:rsidRDefault="00B61BEB"/>
    <w:p w14:paraId="76992318" w14:textId="77777777" w:rsidR="00B61BEB" w:rsidRPr="00CF6CA2" w:rsidRDefault="00B61BE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1D2CC9" w14:textId="5D450A34" w:rsidR="00E85944" w:rsidRPr="00CF6CA2" w:rsidRDefault="005C558E" w:rsidP="00AA1202">
    <w:pPr>
      <w:pStyle w:val="Footer"/>
      <w:tabs>
        <w:tab w:val="clear" w:pos="8640"/>
        <w:tab w:val="right" w:pos="9360"/>
      </w:tabs>
    </w:pPr>
    <w:r w:rsidRPr="00CF6CA2">
      <w:t>Benjamin Chapman | CV</w:t>
    </w:r>
    <w:r w:rsidR="00AA1202" w:rsidRPr="00CF6CA2">
      <w:tab/>
    </w:r>
    <w:r w:rsidR="00AA1202" w:rsidRPr="00CF6CA2">
      <w:tab/>
      <w:t xml:space="preserve"> </w:t>
    </w:r>
    <w:r w:rsidR="00AA1202" w:rsidRPr="00CF6CA2">
      <w:fldChar w:fldCharType="begin"/>
    </w:r>
    <w:r w:rsidR="00AA1202" w:rsidRPr="00CF6CA2">
      <w:instrText xml:space="preserve"> PAGE </w:instrText>
    </w:r>
    <w:r w:rsidR="00AA1202" w:rsidRPr="00CF6CA2">
      <w:fldChar w:fldCharType="separate"/>
    </w:r>
    <w:r w:rsidR="00A95F01" w:rsidRPr="00CF6CA2">
      <w:t>3</w:t>
    </w:r>
    <w:r w:rsidR="00AA1202" w:rsidRPr="00CF6CA2">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84AA3A" w14:textId="77777777" w:rsidR="00B61BEB" w:rsidRPr="00CF6CA2" w:rsidRDefault="00B61BEB" w:rsidP="005A7565">
      <w:r w:rsidRPr="00CF6CA2">
        <w:separator/>
      </w:r>
    </w:p>
    <w:p w14:paraId="53835A65" w14:textId="77777777" w:rsidR="00B61BEB" w:rsidRPr="00CF6CA2" w:rsidRDefault="00B61BEB"/>
  </w:footnote>
  <w:footnote w:type="continuationSeparator" w:id="0">
    <w:p w14:paraId="500D6922" w14:textId="77777777" w:rsidR="00B61BEB" w:rsidRPr="00CF6CA2" w:rsidRDefault="00B61BEB" w:rsidP="005A7565">
      <w:r w:rsidRPr="00CF6CA2">
        <w:continuationSeparator/>
      </w:r>
    </w:p>
    <w:p w14:paraId="2D8728BA" w14:textId="77777777" w:rsidR="00B61BEB" w:rsidRPr="00CF6CA2" w:rsidRDefault="00B61BEB"/>
  </w:footnote>
  <w:footnote w:type="continuationNotice" w:id="1">
    <w:p w14:paraId="5FF0B9C3" w14:textId="77777777" w:rsidR="00B61BEB" w:rsidRPr="00CF6CA2" w:rsidRDefault="00B61BEB"/>
    <w:p w14:paraId="31134701" w14:textId="77777777" w:rsidR="00B61BEB" w:rsidRPr="00CF6CA2" w:rsidRDefault="00B61BE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6B76053A"/>
    <w:lvl w:ilvl="0">
      <w:start w:val="1"/>
      <w:numFmt w:val="decimal"/>
      <w:lvlText w:val="%1."/>
      <w:lvlJc w:val="left"/>
      <w:pPr>
        <w:tabs>
          <w:tab w:val="num" w:pos="360"/>
        </w:tabs>
        <w:ind w:left="360" w:hanging="360"/>
      </w:pPr>
    </w:lvl>
  </w:abstractNum>
  <w:abstractNum w:abstractNumId="1" w15:restartNumberingAfterBreak="0">
    <w:nsid w:val="FFFFFF89"/>
    <w:multiLevelType w:val="singleLevel"/>
    <w:tmpl w:val="44C4710A"/>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40858FE"/>
    <w:multiLevelType w:val="hybridMultilevel"/>
    <w:tmpl w:val="AE44F03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C1B6CC5"/>
    <w:multiLevelType w:val="hybridMultilevel"/>
    <w:tmpl w:val="36EED58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52831AC"/>
    <w:multiLevelType w:val="hybridMultilevel"/>
    <w:tmpl w:val="AE30E0E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EB05CDA"/>
    <w:multiLevelType w:val="hybridMultilevel"/>
    <w:tmpl w:val="E2FEB2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3CD8708C"/>
    <w:multiLevelType w:val="hybridMultilevel"/>
    <w:tmpl w:val="6C6013F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D482B95"/>
    <w:multiLevelType w:val="hybridMultilevel"/>
    <w:tmpl w:val="32CAFF9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FF60CD8"/>
    <w:multiLevelType w:val="hybridMultilevel"/>
    <w:tmpl w:val="2458B55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0F375E6"/>
    <w:multiLevelType w:val="hybridMultilevel"/>
    <w:tmpl w:val="9CA054B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8BA4668"/>
    <w:multiLevelType w:val="hybridMultilevel"/>
    <w:tmpl w:val="4656CAB4"/>
    <w:lvl w:ilvl="0" w:tplc="0C090001">
      <w:start w:val="1"/>
      <w:numFmt w:val="bullet"/>
      <w:lvlText w:val=""/>
      <w:lvlJc w:val="left"/>
      <w:pPr>
        <w:ind w:left="720" w:hanging="360"/>
      </w:pPr>
      <w:rPr>
        <w:rFonts w:ascii="Symbol" w:hAnsi="Symbol" w:hint="default"/>
      </w:rPr>
    </w:lvl>
    <w:lvl w:ilvl="1" w:tplc="0412A9A2">
      <w:numFmt w:val="bullet"/>
      <w:lvlText w:val="•"/>
      <w:lvlJc w:val="left"/>
      <w:pPr>
        <w:ind w:left="1800" w:hanging="720"/>
      </w:pPr>
      <w:rPr>
        <w:rFonts w:ascii="Century Gothic" w:eastAsia="Times New Roman" w:hAnsi="Century Gothic" w:cs="Times New Roman"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53E8399B"/>
    <w:multiLevelType w:val="hybridMultilevel"/>
    <w:tmpl w:val="6906A5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5FDF3125"/>
    <w:multiLevelType w:val="hybridMultilevel"/>
    <w:tmpl w:val="389E989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CCE7311"/>
    <w:multiLevelType w:val="hybridMultilevel"/>
    <w:tmpl w:val="EFCE616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3223CFB"/>
    <w:multiLevelType w:val="hybridMultilevel"/>
    <w:tmpl w:val="4D58B17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77850840"/>
    <w:multiLevelType w:val="hybridMultilevel"/>
    <w:tmpl w:val="52C00A3A"/>
    <w:lvl w:ilvl="0" w:tplc="35BCBC76">
      <w:start w:val="1"/>
      <w:numFmt w:val="bullet"/>
      <w:pStyle w:val="Heading3"/>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69457352">
    <w:abstractNumId w:val="2"/>
  </w:num>
  <w:num w:numId="2" w16cid:durableId="678308914">
    <w:abstractNumId w:val="9"/>
  </w:num>
  <w:num w:numId="3" w16cid:durableId="97650806">
    <w:abstractNumId w:val="12"/>
  </w:num>
  <w:num w:numId="4" w16cid:durableId="768279313">
    <w:abstractNumId w:val="8"/>
  </w:num>
  <w:num w:numId="5" w16cid:durableId="381830193">
    <w:abstractNumId w:val="13"/>
  </w:num>
  <w:num w:numId="6" w16cid:durableId="1126505131">
    <w:abstractNumId w:val="6"/>
  </w:num>
  <w:num w:numId="7" w16cid:durableId="1917933147">
    <w:abstractNumId w:val="7"/>
  </w:num>
  <w:num w:numId="8" w16cid:durableId="1171725026">
    <w:abstractNumId w:val="15"/>
  </w:num>
  <w:num w:numId="9" w16cid:durableId="1547332151">
    <w:abstractNumId w:val="1"/>
  </w:num>
  <w:num w:numId="10" w16cid:durableId="1712731198">
    <w:abstractNumId w:val="0"/>
  </w:num>
  <w:num w:numId="11" w16cid:durableId="519465823">
    <w:abstractNumId w:val="1"/>
  </w:num>
  <w:num w:numId="12" w16cid:durableId="1811826386">
    <w:abstractNumId w:val="0"/>
  </w:num>
  <w:num w:numId="13" w16cid:durableId="622882143">
    <w:abstractNumId w:val="1"/>
  </w:num>
  <w:num w:numId="14" w16cid:durableId="1216626116">
    <w:abstractNumId w:val="0"/>
  </w:num>
  <w:num w:numId="15" w16cid:durableId="838621945">
    <w:abstractNumId w:val="1"/>
  </w:num>
  <w:num w:numId="16" w16cid:durableId="1570574064">
    <w:abstractNumId w:val="0"/>
  </w:num>
  <w:num w:numId="17" w16cid:durableId="1135948702">
    <w:abstractNumId w:val="1"/>
  </w:num>
  <w:num w:numId="18" w16cid:durableId="252209839">
    <w:abstractNumId w:val="0"/>
  </w:num>
  <w:num w:numId="19" w16cid:durableId="1598050779">
    <w:abstractNumId w:val="1"/>
  </w:num>
  <w:num w:numId="20" w16cid:durableId="1656105174">
    <w:abstractNumId w:val="0"/>
  </w:num>
  <w:num w:numId="21" w16cid:durableId="631517893">
    <w:abstractNumId w:val="1"/>
  </w:num>
  <w:num w:numId="22" w16cid:durableId="1382290241">
    <w:abstractNumId w:val="0"/>
  </w:num>
  <w:num w:numId="23" w16cid:durableId="1296181204">
    <w:abstractNumId w:val="1"/>
  </w:num>
  <w:num w:numId="24" w16cid:durableId="736245284">
    <w:abstractNumId w:val="0"/>
  </w:num>
  <w:num w:numId="25" w16cid:durableId="1414012452">
    <w:abstractNumId w:val="1"/>
  </w:num>
  <w:num w:numId="26" w16cid:durableId="1774782639">
    <w:abstractNumId w:val="0"/>
  </w:num>
  <w:num w:numId="27" w16cid:durableId="509176139">
    <w:abstractNumId w:val="1"/>
  </w:num>
  <w:num w:numId="28" w16cid:durableId="1900942379">
    <w:abstractNumId w:val="0"/>
  </w:num>
  <w:num w:numId="29" w16cid:durableId="570309468">
    <w:abstractNumId w:val="1"/>
  </w:num>
  <w:num w:numId="30" w16cid:durableId="2016494791">
    <w:abstractNumId w:val="0"/>
  </w:num>
  <w:num w:numId="31" w16cid:durableId="386032041">
    <w:abstractNumId w:val="1"/>
  </w:num>
  <w:num w:numId="32" w16cid:durableId="442923670">
    <w:abstractNumId w:val="0"/>
  </w:num>
  <w:num w:numId="33" w16cid:durableId="1328822942">
    <w:abstractNumId w:val="1"/>
  </w:num>
  <w:num w:numId="34" w16cid:durableId="130249583">
    <w:abstractNumId w:val="0"/>
  </w:num>
  <w:num w:numId="35" w16cid:durableId="646980952">
    <w:abstractNumId w:val="1"/>
  </w:num>
  <w:num w:numId="36" w16cid:durableId="745492961">
    <w:abstractNumId w:val="0"/>
  </w:num>
  <w:num w:numId="37" w16cid:durableId="640035421">
    <w:abstractNumId w:val="1"/>
  </w:num>
  <w:num w:numId="38" w16cid:durableId="1234971086">
    <w:abstractNumId w:val="0"/>
  </w:num>
  <w:num w:numId="39" w16cid:durableId="329217683">
    <w:abstractNumId w:val="1"/>
  </w:num>
  <w:num w:numId="40" w16cid:durableId="1043167439">
    <w:abstractNumId w:val="0"/>
  </w:num>
  <w:num w:numId="41" w16cid:durableId="1251427732">
    <w:abstractNumId w:val="1"/>
  </w:num>
  <w:num w:numId="42" w16cid:durableId="107312286">
    <w:abstractNumId w:val="0"/>
  </w:num>
  <w:num w:numId="43" w16cid:durableId="499539337">
    <w:abstractNumId w:val="1"/>
  </w:num>
  <w:num w:numId="44" w16cid:durableId="1116027458">
    <w:abstractNumId w:val="0"/>
  </w:num>
  <w:num w:numId="45" w16cid:durableId="1277830080">
    <w:abstractNumId w:val="1"/>
  </w:num>
  <w:num w:numId="46" w16cid:durableId="394010993">
    <w:abstractNumId w:val="0"/>
  </w:num>
  <w:num w:numId="47" w16cid:durableId="273636985">
    <w:abstractNumId w:val="1"/>
  </w:num>
  <w:num w:numId="48" w16cid:durableId="1267735357">
    <w:abstractNumId w:val="0"/>
  </w:num>
  <w:num w:numId="49" w16cid:durableId="1645815371">
    <w:abstractNumId w:val="10"/>
  </w:num>
  <w:num w:numId="50" w16cid:durableId="787314581">
    <w:abstractNumId w:val="11"/>
  </w:num>
  <w:num w:numId="51" w16cid:durableId="248974390">
    <w:abstractNumId w:val="4"/>
  </w:num>
  <w:num w:numId="52" w16cid:durableId="1524587799">
    <w:abstractNumId w:val="14"/>
  </w:num>
  <w:num w:numId="53" w16cid:durableId="1950895142">
    <w:abstractNumId w:val="3"/>
  </w:num>
  <w:num w:numId="54" w16cid:durableId="12250369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attachedTemplate r:id="rId1"/>
  <w:stylePaneFormatFilter w:val="7804" w:allStyles="0" w:customStyles="0" w:latentStyles="1" w:stylesInUse="0" w:headingStyles="0" w:numberingStyles="0" w:tableStyles="0" w:directFormattingOnRuns="0" w:directFormattingOnParagraphs="0" w:directFormattingOnNumbering="0" w:directFormattingOnTables="1" w:clearFormatting="1" w:top3HeadingStyles="1" w:visibleStyles="1" w:alternateStyleNames="0"/>
  <w:stylePaneSortMethod w:val="0000"/>
  <w:defaultTabStop w:val="720"/>
  <w:characterSpacingControl w:val="doNotCompress"/>
  <w:hdrShapeDefaults>
    <o:shapedefaults v:ext="edit" spidmax="2050">
      <o:colormru v:ext="edit" colors="white"/>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4616"/>
    <w:rsid w:val="00014A06"/>
    <w:rsid w:val="000208CD"/>
    <w:rsid w:val="00021C23"/>
    <w:rsid w:val="0002302A"/>
    <w:rsid w:val="00026155"/>
    <w:rsid w:val="00026791"/>
    <w:rsid w:val="00035E3E"/>
    <w:rsid w:val="00036BD7"/>
    <w:rsid w:val="00062ACD"/>
    <w:rsid w:val="0006400E"/>
    <w:rsid w:val="000643B3"/>
    <w:rsid w:val="0008484C"/>
    <w:rsid w:val="00084976"/>
    <w:rsid w:val="00085A30"/>
    <w:rsid w:val="000B4391"/>
    <w:rsid w:val="000E6D36"/>
    <w:rsid w:val="000E7ACB"/>
    <w:rsid w:val="000F44A3"/>
    <w:rsid w:val="000F4523"/>
    <w:rsid w:val="000F4DA9"/>
    <w:rsid w:val="00101ACA"/>
    <w:rsid w:val="00116BD3"/>
    <w:rsid w:val="00122527"/>
    <w:rsid w:val="001357C9"/>
    <w:rsid w:val="001370D0"/>
    <w:rsid w:val="00146571"/>
    <w:rsid w:val="0015295F"/>
    <w:rsid w:val="001570E7"/>
    <w:rsid w:val="00162986"/>
    <w:rsid w:val="001826B3"/>
    <w:rsid w:val="001832DB"/>
    <w:rsid w:val="00184209"/>
    <w:rsid w:val="00190245"/>
    <w:rsid w:val="00191A58"/>
    <w:rsid w:val="00195BDB"/>
    <w:rsid w:val="001A2705"/>
    <w:rsid w:val="001B0371"/>
    <w:rsid w:val="001B07CC"/>
    <w:rsid w:val="001C0683"/>
    <w:rsid w:val="001C29E5"/>
    <w:rsid w:val="001D429D"/>
    <w:rsid w:val="001D4D5F"/>
    <w:rsid w:val="001E0FD6"/>
    <w:rsid w:val="001E6A4B"/>
    <w:rsid w:val="001E79E6"/>
    <w:rsid w:val="001F2E6C"/>
    <w:rsid w:val="001F7279"/>
    <w:rsid w:val="002229F5"/>
    <w:rsid w:val="00223693"/>
    <w:rsid w:val="00230261"/>
    <w:rsid w:val="00241560"/>
    <w:rsid w:val="0024251D"/>
    <w:rsid w:val="0024293F"/>
    <w:rsid w:val="00245D69"/>
    <w:rsid w:val="00251FA2"/>
    <w:rsid w:val="00262B6F"/>
    <w:rsid w:val="0026435A"/>
    <w:rsid w:val="00272146"/>
    <w:rsid w:val="00280927"/>
    <w:rsid w:val="00281EB5"/>
    <w:rsid w:val="0028630C"/>
    <w:rsid w:val="00292655"/>
    <w:rsid w:val="002A288D"/>
    <w:rsid w:val="002A62EF"/>
    <w:rsid w:val="002C44FA"/>
    <w:rsid w:val="002D27A9"/>
    <w:rsid w:val="002D471D"/>
    <w:rsid w:val="002E5A4F"/>
    <w:rsid w:val="002F73C9"/>
    <w:rsid w:val="00306AAD"/>
    <w:rsid w:val="00316B56"/>
    <w:rsid w:val="00320DCA"/>
    <w:rsid w:val="00330A51"/>
    <w:rsid w:val="0033557D"/>
    <w:rsid w:val="0034126A"/>
    <w:rsid w:val="00345F8B"/>
    <w:rsid w:val="00363CFD"/>
    <w:rsid w:val="00370CDD"/>
    <w:rsid w:val="00381598"/>
    <w:rsid w:val="00386361"/>
    <w:rsid w:val="003A0D27"/>
    <w:rsid w:val="003A116D"/>
    <w:rsid w:val="003A6261"/>
    <w:rsid w:val="003B1444"/>
    <w:rsid w:val="003B19FB"/>
    <w:rsid w:val="003B2192"/>
    <w:rsid w:val="003B7BCE"/>
    <w:rsid w:val="003D2340"/>
    <w:rsid w:val="003E0912"/>
    <w:rsid w:val="003E172B"/>
    <w:rsid w:val="003F0CD4"/>
    <w:rsid w:val="0040069C"/>
    <w:rsid w:val="00403818"/>
    <w:rsid w:val="00407B3F"/>
    <w:rsid w:val="00410D83"/>
    <w:rsid w:val="004122F5"/>
    <w:rsid w:val="004166C3"/>
    <w:rsid w:val="00423AD6"/>
    <w:rsid w:val="004326C9"/>
    <w:rsid w:val="0043495E"/>
    <w:rsid w:val="00436F93"/>
    <w:rsid w:val="00444D0A"/>
    <w:rsid w:val="004725C4"/>
    <w:rsid w:val="004838AB"/>
    <w:rsid w:val="004C4A7A"/>
    <w:rsid w:val="004C7FEE"/>
    <w:rsid w:val="004D762A"/>
    <w:rsid w:val="004E659D"/>
    <w:rsid w:val="004E676C"/>
    <w:rsid w:val="00504453"/>
    <w:rsid w:val="00527A32"/>
    <w:rsid w:val="00532F85"/>
    <w:rsid w:val="00533F0B"/>
    <w:rsid w:val="00553E2A"/>
    <w:rsid w:val="005709EC"/>
    <w:rsid w:val="005718A0"/>
    <w:rsid w:val="00573B98"/>
    <w:rsid w:val="00580AE7"/>
    <w:rsid w:val="0058698A"/>
    <w:rsid w:val="00593F41"/>
    <w:rsid w:val="005965D6"/>
    <w:rsid w:val="005A7565"/>
    <w:rsid w:val="005C2733"/>
    <w:rsid w:val="005C558E"/>
    <w:rsid w:val="005D17A0"/>
    <w:rsid w:val="005F5C61"/>
    <w:rsid w:val="00600F27"/>
    <w:rsid w:val="00605767"/>
    <w:rsid w:val="00611EE6"/>
    <w:rsid w:val="00615CAB"/>
    <w:rsid w:val="00635AE1"/>
    <w:rsid w:val="0064005C"/>
    <w:rsid w:val="00644F9A"/>
    <w:rsid w:val="00646B0B"/>
    <w:rsid w:val="006500C6"/>
    <w:rsid w:val="00657425"/>
    <w:rsid w:val="00663B3A"/>
    <w:rsid w:val="0067370F"/>
    <w:rsid w:val="0067467A"/>
    <w:rsid w:val="006811BA"/>
    <w:rsid w:val="0068627A"/>
    <w:rsid w:val="006A435D"/>
    <w:rsid w:val="006A5DD0"/>
    <w:rsid w:val="006B4E0F"/>
    <w:rsid w:val="006B50EB"/>
    <w:rsid w:val="006D1E30"/>
    <w:rsid w:val="006D230D"/>
    <w:rsid w:val="00713C50"/>
    <w:rsid w:val="007206A2"/>
    <w:rsid w:val="00725E8A"/>
    <w:rsid w:val="00732A00"/>
    <w:rsid w:val="0073780C"/>
    <w:rsid w:val="00743C1C"/>
    <w:rsid w:val="00746182"/>
    <w:rsid w:val="00771D0C"/>
    <w:rsid w:val="00791BBD"/>
    <w:rsid w:val="00791C97"/>
    <w:rsid w:val="007A3850"/>
    <w:rsid w:val="007A3D34"/>
    <w:rsid w:val="007B0C91"/>
    <w:rsid w:val="007C189E"/>
    <w:rsid w:val="007C413B"/>
    <w:rsid w:val="007C44B6"/>
    <w:rsid w:val="007C56F7"/>
    <w:rsid w:val="007C734D"/>
    <w:rsid w:val="007D3ABC"/>
    <w:rsid w:val="007E58A6"/>
    <w:rsid w:val="007F5430"/>
    <w:rsid w:val="00801998"/>
    <w:rsid w:val="00814728"/>
    <w:rsid w:val="00821546"/>
    <w:rsid w:val="008402FF"/>
    <w:rsid w:val="00845649"/>
    <w:rsid w:val="008474F3"/>
    <w:rsid w:val="008524B4"/>
    <w:rsid w:val="00854487"/>
    <w:rsid w:val="008571D9"/>
    <w:rsid w:val="00873ED0"/>
    <w:rsid w:val="008903E7"/>
    <w:rsid w:val="00894E63"/>
    <w:rsid w:val="00895777"/>
    <w:rsid w:val="008A57C6"/>
    <w:rsid w:val="008A60B6"/>
    <w:rsid w:val="008A6F4C"/>
    <w:rsid w:val="008B6FAE"/>
    <w:rsid w:val="008C240D"/>
    <w:rsid w:val="008C24C2"/>
    <w:rsid w:val="008C7B3D"/>
    <w:rsid w:val="008D41CD"/>
    <w:rsid w:val="008D5845"/>
    <w:rsid w:val="008E7B82"/>
    <w:rsid w:val="009232D0"/>
    <w:rsid w:val="00925DD3"/>
    <w:rsid w:val="00940F57"/>
    <w:rsid w:val="00971AD3"/>
    <w:rsid w:val="0098550F"/>
    <w:rsid w:val="00993C68"/>
    <w:rsid w:val="009A08A4"/>
    <w:rsid w:val="009B19C4"/>
    <w:rsid w:val="009B4651"/>
    <w:rsid w:val="009B5FC8"/>
    <w:rsid w:val="009B644A"/>
    <w:rsid w:val="009B6754"/>
    <w:rsid w:val="009B7668"/>
    <w:rsid w:val="009C3B62"/>
    <w:rsid w:val="009C6AA9"/>
    <w:rsid w:val="009D385F"/>
    <w:rsid w:val="009D4C5B"/>
    <w:rsid w:val="009D6BF9"/>
    <w:rsid w:val="00A04473"/>
    <w:rsid w:val="00A04A6D"/>
    <w:rsid w:val="00A10FF7"/>
    <w:rsid w:val="00A15FF4"/>
    <w:rsid w:val="00A23D2E"/>
    <w:rsid w:val="00A33C4E"/>
    <w:rsid w:val="00A472E6"/>
    <w:rsid w:val="00A47DA0"/>
    <w:rsid w:val="00A55B1D"/>
    <w:rsid w:val="00A61A3D"/>
    <w:rsid w:val="00A62E2A"/>
    <w:rsid w:val="00A62F56"/>
    <w:rsid w:val="00A63875"/>
    <w:rsid w:val="00A660F0"/>
    <w:rsid w:val="00A671FD"/>
    <w:rsid w:val="00A76FFB"/>
    <w:rsid w:val="00A77208"/>
    <w:rsid w:val="00A8473D"/>
    <w:rsid w:val="00A90527"/>
    <w:rsid w:val="00A93D93"/>
    <w:rsid w:val="00A95F01"/>
    <w:rsid w:val="00AA0CA0"/>
    <w:rsid w:val="00AA1202"/>
    <w:rsid w:val="00AE71F5"/>
    <w:rsid w:val="00B1042A"/>
    <w:rsid w:val="00B1079D"/>
    <w:rsid w:val="00B10F35"/>
    <w:rsid w:val="00B14A0B"/>
    <w:rsid w:val="00B15981"/>
    <w:rsid w:val="00B27800"/>
    <w:rsid w:val="00B402A3"/>
    <w:rsid w:val="00B422A3"/>
    <w:rsid w:val="00B45D64"/>
    <w:rsid w:val="00B55B90"/>
    <w:rsid w:val="00B57066"/>
    <w:rsid w:val="00B61BEB"/>
    <w:rsid w:val="00B67F1C"/>
    <w:rsid w:val="00B703F2"/>
    <w:rsid w:val="00B7237E"/>
    <w:rsid w:val="00B77C69"/>
    <w:rsid w:val="00B814C4"/>
    <w:rsid w:val="00B8192E"/>
    <w:rsid w:val="00B92BFF"/>
    <w:rsid w:val="00BA02DD"/>
    <w:rsid w:val="00BA03D1"/>
    <w:rsid w:val="00BA4A75"/>
    <w:rsid w:val="00BA5A39"/>
    <w:rsid w:val="00BB6070"/>
    <w:rsid w:val="00BC7DFE"/>
    <w:rsid w:val="00BF2BDF"/>
    <w:rsid w:val="00BF7F15"/>
    <w:rsid w:val="00C00051"/>
    <w:rsid w:val="00C00992"/>
    <w:rsid w:val="00C022A2"/>
    <w:rsid w:val="00C07345"/>
    <w:rsid w:val="00C10152"/>
    <w:rsid w:val="00C24ED6"/>
    <w:rsid w:val="00C306A5"/>
    <w:rsid w:val="00C33D13"/>
    <w:rsid w:val="00C35232"/>
    <w:rsid w:val="00C36978"/>
    <w:rsid w:val="00C4303B"/>
    <w:rsid w:val="00C44C32"/>
    <w:rsid w:val="00C503E6"/>
    <w:rsid w:val="00C505FC"/>
    <w:rsid w:val="00C5313C"/>
    <w:rsid w:val="00C55B0B"/>
    <w:rsid w:val="00C55D0B"/>
    <w:rsid w:val="00C626BE"/>
    <w:rsid w:val="00C63432"/>
    <w:rsid w:val="00C70C0B"/>
    <w:rsid w:val="00C7118F"/>
    <w:rsid w:val="00C7161D"/>
    <w:rsid w:val="00C77C54"/>
    <w:rsid w:val="00C82DFB"/>
    <w:rsid w:val="00C85284"/>
    <w:rsid w:val="00C879F3"/>
    <w:rsid w:val="00CA7605"/>
    <w:rsid w:val="00CB0DFC"/>
    <w:rsid w:val="00CB1046"/>
    <w:rsid w:val="00CB10ED"/>
    <w:rsid w:val="00CC49ED"/>
    <w:rsid w:val="00CC7EEF"/>
    <w:rsid w:val="00CE11D3"/>
    <w:rsid w:val="00CE3EB1"/>
    <w:rsid w:val="00CE6B42"/>
    <w:rsid w:val="00CF6CA2"/>
    <w:rsid w:val="00D05EC7"/>
    <w:rsid w:val="00D064DE"/>
    <w:rsid w:val="00D20893"/>
    <w:rsid w:val="00D238A9"/>
    <w:rsid w:val="00D255F1"/>
    <w:rsid w:val="00D301CF"/>
    <w:rsid w:val="00D309EA"/>
    <w:rsid w:val="00D40BDA"/>
    <w:rsid w:val="00D607F1"/>
    <w:rsid w:val="00D83A1D"/>
    <w:rsid w:val="00D9572E"/>
    <w:rsid w:val="00D965EB"/>
    <w:rsid w:val="00D96CEB"/>
    <w:rsid w:val="00D97C36"/>
    <w:rsid w:val="00DA1702"/>
    <w:rsid w:val="00DA42A3"/>
    <w:rsid w:val="00DB67BB"/>
    <w:rsid w:val="00DC2E06"/>
    <w:rsid w:val="00DD5D6E"/>
    <w:rsid w:val="00DD6CA7"/>
    <w:rsid w:val="00DD7D7B"/>
    <w:rsid w:val="00DE55CE"/>
    <w:rsid w:val="00DF0EB6"/>
    <w:rsid w:val="00E105CB"/>
    <w:rsid w:val="00E11FCB"/>
    <w:rsid w:val="00E140A2"/>
    <w:rsid w:val="00E23361"/>
    <w:rsid w:val="00E255B0"/>
    <w:rsid w:val="00E32EC6"/>
    <w:rsid w:val="00E44059"/>
    <w:rsid w:val="00E46BD9"/>
    <w:rsid w:val="00E566CF"/>
    <w:rsid w:val="00E57C7E"/>
    <w:rsid w:val="00E72CE2"/>
    <w:rsid w:val="00E72E1A"/>
    <w:rsid w:val="00E74BC9"/>
    <w:rsid w:val="00E85944"/>
    <w:rsid w:val="00E90499"/>
    <w:rsid w:val="00E969E4"/>
    <w:rsid w:val="00EA2C19"/>
    <w:rsid w:val="00EA2F62"/>
    <w:rsid w:val="00EB2A92"/>
    <w:rsid w:val="00EC4616"/>
    <w:rsid w:val="00EF582B"/>
    <w:rsid w:val="00F03ADC"/>
    <w:rsid w:val="00F07345"/>
    <w:rsid w:val="00F1064E"/>
    <w:rsid w:val="00F21671"/>
    <w:rsid w:val="00F325E7"/>
    <w:rsid w:val="00F362E3"/>
    <w:rsid w:val="00F376E5"/>
    <w:rsid w:val="00F41E0C"/>
    <w:rsid w:val="00F54C46"/>
    <w:rsid w:val="00F61891"/>
    <w:rsid w:val="00F71A97"/>
    <w:rsid w:val="00F80170"/>
    <w:rsid w:val="00F9456D"/>
    <w:rsid w:val="00F96437"/>
    <w:rsid w:val="00F9715D"/>
    <w:rsid w:val="00FB591F"/>
    <w:rsid w:val="00FD1071"/>
    <w:rsid w:val="00FD6B3B"/>
    <w:rsid w:val="00FD7D6E"/>
    <w:rsid w:val="00FE0E52"/>
    <w:rsid w:val="00FE1DEC"/>
    <w:rsid w:val="00FE5369"/>
    <w:rsid w:val="00FF7125"/>
    <w:rsid w:val="09F71785"/>
    <w:rsid w:val="0D52B77C"/>
    <w:rsid w:val="0E9EB700"/>
    <w:rsid w:val="0ED68AE9"/>
    <w:rsid w:val="115E59CF"/>
    <w:rsid w:val="1402EE88"/>
    <w:rsid w:val="1B547D7B"/>
    <w:rsid w:val="1CB6CC8A"/>
    <w:rsid w:val="335D98AB"/>
    <w:rsid w:val="3740718A"/>
    <w:rsid w:val="3C3C48D4"/>
    <w:rsid w:val="59D3F632"/>
    <w:rsid w:val="5AF0DB79"/>
    <w:rsid w:val="5EC1E67B"/>
    <w:rsid w:val="6C55CF6C"/>
    <w:rsid w:val="7056A1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white"/>
    </o:shapedefaults>
    <o:shapelayout v:ext="edit">
      <o:idmap v:ext="edit" data="2"/>
    </o:shapelayout>
  </w:shapeDefaults>
  <w:decimalSymbol w:val="."/>
  <w:listSeparator w:val=","/>
  <w14:docId w14:val="33B680FC"/>
  <w15:docId w15:val="{CC3918E2-63BD-4148-BBDE-ADCAAE8D69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 w:defSemiHidden="0" w:defUnhideWhenUsed="0" w:defQFormat="0" w:count="376">
    <w:lsdException w:name="Normal" w:uiPriority="0" w:qFormat="1"/>
    <w:lsdException w:name="heading 1" w:uiPriority="0" w:qFormat="1"/>
    <w:lsdException w:name="heading 2" w:uiPriority="0" w:qFormat="1"/>
    <w:lsdException w:name="heading 3" w:semiHidden="1" w:uiPriority="0" w:unhideWhenUsed="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lsdException w:name="annotation text" w:semiHidden="1"/>
    <w:lsdException w:name="header" w:semiHidden="1" w:uiPriority="0"/>
    <w:lsdException w:name="footer" w:semiHidden="1" w:uiPriority="0" w:unhideWhenUsed="1"/>
    <w:lsdException w:name="index heading" w:semiHidden="1"/>
    <w:lsdException w:name="caption" w:semiHidden="1" w:qFormat="1"/>
    <w:lsdException w:name="table of figures" w:semiHidden="1" w:unhideWhenUsed="1"/>
    <w:lsdException w:name="envelope address" w:semiHidden="1"/>
    <w:lsdException w:name="envelope return" w:semiHidden="1"/>
    <w:lsdException w:name="footnote reference" w:semiHidden="1"/>
    <w:lsdException w:name="annotation reference" w:semiHidden="1"/>
    <w:lsdException w:name="line number" w:semiHidden="1" w:unhideWhenUsed="1"/>
    <w:lsdException w:name="page number" w:semiHidden="1" w:uiPriority="0"/>
    <w:lsdException w:name="endnote reference" w:semiHidden="1"/>
    <w:lsdException w:name="endnote text" w:semiHidden="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lsdException w:name="Signature" w:semiHidden="1" w:unhideWhenUsed="1"/>
    <w:lsdException w:name="Default Paragraph Font" w:semiHidden="1" w:uiPriority="0" w:unhideWhenUsed="1"/>
    <w:lsdException w:name="Body Text" w:semiHidden="1"/>
    <w:lsdException w:name="Body Text Indent" w:semiHidden="1" w:uiPriority="0"/>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lsdException w:name="Body Text First Indent" w:semiHidden="1"/>
    <w:lsdException w:name="Body Text First Indent 2" w:semiHidden="1"/>
    <w:lsdException w:name="Note Heading" w:semiHidden="1" w:unhideWhenUsed="1"/>
    <w:lsdException w:name="Body Text 2" w:semiHidden="1"/>
    <w:lsdException w:name="Body Text 3" w:semiHidden="1"/>
    <w:lsdException w:name="Body Text Indent 2" w:semiHidden="1"/>
    <w:lsdException w:name="Body Text Indent 3" w:semiHidden="1"/>
    <w:lsdException w:name="Block Text" w:semiHidden="1"/>
    <w:lsdException w:name="Hyperlink" w:semiHidden="1" w:uiPriority="0" w:unhideWhenUsed="1"/>
    <w:lsdException w:name="FollowedHyperlink" w:semiHidden="1" w:uiPriority="0" w:unhideWhenUsed="1"/>
    <w:lsdException w:name="Strong" w:semiHidden="1" w:qFormat="1"/>
    <w:lsdException w:name="Emphasis" w:semiHidden="1" w:qFormat="1"/>
    <w:lsdException w:name="Document Map" w:semiHidden="1"/>
    <w:lsdException w:name="Plain Text" w:semiHidden="1" w:unhideWhenUsed="1"/>
    <w:lsdException w:name="E-mail Signature" w:semiHidden="1"/>
    <w:lsdException w:name="HTML Top of Form" w:semiHidden="1" w:uiPriority="0" w:unhideWhenUsed="1"/>
    <w:lsdException w:name="HTML Bottom of Form" w:semiHidden="1" w:uiPriority="0" w:unhideWhenUsed="1"/>
    <w:lsdException w:name="Normal (Web)" w:semiHidden="1" w:unhideWhenUsed="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lsdException w:name="HTML Variable" w:semiHidden="1"/>
    <w:lsdException w:name="Normal Table" w:semiHidden="1" w:uiPriority="0" w:unhideWhenUsed="1"/>
    <w:lsdException w:name="annotation subject" w:semiHidden="1" w:unhideWhenUsed="1"/>
    <w:lsdException w:name="No List" w:semiHidden="1" w:uiPriority="0"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99"/>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semiHidden="1" w:qFormat="1"/>
    <w:lsdException w:name="Intense Quote" w:semiHidden="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qFormat="1"/>
    <w:lsdException w:name="Intense Emphasis" w:semiHidden="1" w:qFormat="1"/>
    <w:lsdException w:name="Subtle Reference" w:semiHidden="1" w:qFormat="1"/>
    <w:lsdException w:name="Intense Reference" w:semiHidden="1" w:qFormat="1"/>
    <w:lsdException w:name="Book Title" w:semiHidden="1"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iPriority w:val="9"/>
    <w:qFormat/>
    <w:rsid w:val="00F9456D"/>
    <w:rPr>
      <w:rFonts w:asciiTheme="minorHAnsi" w:hAnsiTheme="minorHAnsi"/>
      <w:sz w:val="18"/>
      <w:szCs w:val="24"/>
      <w:lang w:val="en-AU"/>
    </w:rPr>
  </w:style>
  <w:style w:type="paragraph" w:styleId="Heading1">
    <w:name w:val="heading 1"/>
    <w:basedOn w:val="Normal"/>
    <w:next w:val="Normal"/>
    <w:uiPriority w:val="9"/>
    <w:qFormat/>
    <w:rsid w:val="00EA2C19"/>
    <w:pPr>
      <w:keepNext/>
      <w:outlineLvl w:val="0"/>
    </w:pPr>
    <w:rPr>
      <w:rFonts w:asciiTheme="majorHAnsi" w:hAnsiTheme="majorHAnsi" w:cs="Arial"/>
      <w:b/>
      <w:bCs/>
      <w:sz w:val="24"/>
      <w:szCs w:val="32"/>
    </w:rPr>
  </w:style>
  <w:style w:type="paragraph" w:styleId="Heading2">
    <w:name w:val="heading 2"/>
    <w:basedOn w:val="Normal"/>
    <w:next w:val="Normal"/>
    <w:uiPriority w:val="9"/>
    <w:qFormat/>
    <w:rsid w:val="00AA1202"/>
    <w:pPr>
      <w:keepNext/>
      <w:outlineLvl w:val="1"/>
    </w:pPr>
    <w:rPr>
      <w:rFonts w:asciiTheme="majorHAnsi" w:hAnsiTheme="majorHAnsi" w:cs="Arial"/>
      <w:b/>
      <w:bCs/>
      <w:iCs/>
      <w:szCs w:val="28"/>
    </w:rPr>
  </w:style>
  <w:style w:type="paragraph" w:styleId="Heading3">
    <w:name w:val="heading 3"/>
    <w:basedOn w:val="Normal"/>
    <w:next w:val="Normal"/>
    <w:link w:val="Heading3Char"/>
    <w:uiPriority w:val="9"/>
    <w:qFormat/>
    <w:rsid w:val="006B50EB"/>
    <w:pPr>
      <w:keepNext/>
      <w:numPr>
        <w:numId w:val="8"/>
      </w:numPr>
      <w:spacing w:after="60"/>
      <w:outlineLvl w:val="2"/>
    </w:pPr>
    <w:rPr>
      <w:rFonts w:cs="Arial"/>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ame">
    <w:name w:val="Name"/>
    <w:basedOn w:val="Normal"/>
    <w:uiPriority w:val="9"/>
    <w:rsid w:val="00230261"/>
    <w:rPr>
      <w:rFonts w:asciiTheme="majorHAnsi" w:hAnsiTheme="majorHAnsi"/>
      <w:sz w:val="72"/>
    </w:rPr>
  </w:style>
  <w:style w:type="table" w:styleId="TableGrid">
    <w:name w:val="Table Grid"/>
    <w:basedOn w:val="TableNormal"/>
    <w:rsid w:val="00F376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uiPriority w:val="10"/>
    <w:rsid w:val="004725C4"/>
    <w:pPr>
      <w:tabs>
        <w:tab w:val="center" w:pos="4320"/>
        <w:tab w:val="right" w:pos="8640"/>
      </w:tabs>
    </w:pPr>
  </w:style>
  <w:style w:type="character" w:customStyle="1" w:styleId="Bold">
    <w:name w:val="Bold"/>
    <w:basedOn w:val="DefaultParagraphFont"/>
    <w:uiPriority w:val="9"/>
    <w:qFormat/>
    <w:rsid w:val="003A116D"/>
    <w:rPr>
      <w:rFonts w:asciiTheme="minorHAnsi" w:hAnsiTheme="minorHAnsi"/>
      <w:b/>
    </w:rPr>
  </w:style>
  <w:style w:type="character" w:styleId="Hyperlink">
    <w:name w:val="Hyperlink"/>
    <w:basedOn w:val="DefaultParagraphFont"/>
    <w:uiPriority w:val="9"/>
    <w:semiHidden/>
    <w:rsid w:val="00292655"/>
    <w:rPr>
      <w:color w:val="0000FF"/>
      <w:u w:val="single"/>
    </w:rPr>
  </w:style>
  <w:style w:type="character" w:styleId="FollowedHyperlink">
    <w:name w:val="FollowedHyperlink"/>
    <w:basedOn w:val="DefaultParagraphFont"/>
    <w:uiPriority w:val="9"/>
    <w:semiHidden/>
    <w:rsid w:val="00280927"/>
    <w:rPr>
      <w:color w:val="800080" w:themeColor="followedHyperlink"/>
      <w:u w:val="single"/>
    </w:rPr>
  </w:style>
  <w:style w:type="character" w:customStyle="1" w:styleId="UnresolvedMention1">
    <w:name w:val="Unresolved Mention1"/>
    <w:basedOn w:val="DefaultParagraphFont"/>
    <w:uiPriority w:val="9"/>
    <w:semiHidden/>
    <w:unhideWhenUsed/>
    <w:rsid w:val="006D230D"/>
    <w:rPr>
      <w:color w:val="808080"/>
      <w:shd w:val="clear" w:color="auto" w:fill="E6E6E6"/>
    </w:rPr>
  </w:style>
  <w:style w:type="paragraph" w:customStyle="1" w:styleId="Professionaltitle">
    <w:name w:val="Professional title"/>
    <w:basedOn w:val="Normal"/>
    <w:uiPriority w:val="9"/>
    <w:qFormat/>
    <w:rsid w:val="005718A0"/>
    <w:rPr>
      <w:rFonts w:asciiTheme="majorHAnsi" w:hAnsiTheme="majorHAnsi"/>
      <w:caps/>
      <w:spacing w:val="20"/>
      <w:sz w:val="32"/>
    </w:rPr>
  </w:style>
  <w:style w:type="character" w:styleId="PlaceholderText">
    <w:name w:val="Placeholder Text"/>
    <w:basedOn w:val="DefaultParagraphFont"/>
    <w:uiPriority w:val="99"/>
    <w:semiHidden/>
    <w:rsid w:val="001357C9"/>
    <w:rPr>
      <w:color w:val="808080"/>
    </w:rPr>
  </w:style>
  <w:style w:type="paragraph" w:styleId="Header">
    <w:name w:val="header"/>
    <w:basedOn w:val="Normal"/>
    <w:link w:val="HeaderChar"/>
    <w:semiHidden/>
    <w:rsid w:val="00F9456D"/>
    <w:pPr>
      <w:tabs>
        <w:tab w:val="center" w:pos="4680"/>
        <w:tab w:val="right" w:pos="9360"/>
      </w:tabs>
    </w:pPr>
  </w:style>
  <w:style w:type="character" w:customStyle="1" w:styleId="HeaderChar">
    <w:name w:val="Header Char"/>
    <w:basedOn w:val="DefaultParagraphFont"/>
    <w:link w:val="Header"/>
    <w:semiHidden/>
    <w:rsid w:val="00F9456D"/>
    <w:rPr>
      <w:rFonts w:asciiTheme="minorHAnsi" w:hAnsiTheme="minorHAnsi"/>
      <w:sz w:val="18"/>
      <w:szCs w:val="24"/>
    </w:rPr>
  </w:style>
  <w:style w:type="character" w:styleId="UnresolvedMention">
    <w:name w:val="Unresolved Mention"/>
    <w:basedOn w:val="DefaultParagraphFont"/>
    <w:uiPriority w:val="99"/>
    <w:semiHidden/>
    <w:unhideWhenUsed/>
    <w:rsid w:val="00A660F0"/>
    <w:rPr>
      <w:color w:val="605E5C"/>
      <w:shd w:val="clear" w:color="auto" w:fill="E1DFDD"/>
    </w:rPr>
  </w:style>
  <w:style w:type="character" w:customStyle="1" w:styleId="Heading3Char">
    <w:name w:val="Heading 3 Char"/>
    <w:basedOn w:val="DefaultParagraphFont"/>
    <w:link w:val="Heading3"/>
    <w:uiPriority w:val="9"/>
    <w:rsid w:val="00CB0DFC"/>
    <w:rPr>
      <w:rFonts w:asciiTheme="minorHAnsi" w:hAnsiTheme="minorHAnsi" w:cs="Arial"/>
      <w:bCs/>
      <w:sz w:val="18"/>
      <w:szCs w:val="26"/>
    </w:rPr>
  </w:style>
  <w:style w:type="paragraph" w:styleId="ListParagraph">
    <w:name w:val="List Paragraph"/>
    <w:basedOn w:val="Normal"/>
    <w:uiPriority w:val="9"/>
    <w:qFormat/>
    <w:rsid w:val="00CB0DF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syntaxsound.wordpress.com/"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Benjamin.syntaxsound@gmail.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olac\AppData\Roaming\Microsoft\Templates\Modern%20multi-page%20resum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495046A8AD94A89BBBAE0C3F2F09624"/>
        <w:category>
          <w:name w:val="General"/>
          <w:gallery w:val="placeholder"/>
        </w:category>
        <w:types>
          <w:type w:val="bbPlcHdr"/>
        </w:types>
        <w:behaviors>
          <w:behavior w:val="content"/>
        </w:behaviors>
        <w:guid w:val="{4D253A0C-253D-47E8-95C9-BF5FC48D4EA2}"/>
      </w:docPartPr>
      <w:docPartBody>
        <w:p w:rsidR="00D15797" w:rsidRDefault="00000000">
          <w:pPr>
            <w:pStyle w:val="C495046A8AD94A89BBBAE0C3F2F09624"/>
          </w:pPr>
          <w:r w:rsidRPr="00CB1046">
            <w:t>Education</w:t>
          </w:r>
        </w:p>
      </w:docPartBody>
    </w:docPart>
    <w:docPart>
      <w:docPartPr>
        <w:name w:val="EA2A031E8AD64912BD5C3BBEA9BC603F"/>
        <w:category>
          <w:name w:val="General"/>
          <w:gallery w:val="placeholder"/>
        </w:category>
        <w:types>
          <w:type w:val="bbPlcHdr"/>
        </w:types>
        <w:behaviors>
          <w:behavior w:val="content"/>
        </w:behaviors>
        <w:guid w:val="{FB529D22-D034-4B2A-8E53-D5B8190B1CD0}"/>
      </w:docPartPr>
      <w:docPartBody>
        <w:p w:rsidR="00D15797" w:rsidRDefault="00000000">
          <w:pPr>
            <w:pStyle w:val="EA2A031E8AD64912BD5C3BBEA9BC603F"/>
          </w:pPr>
          <w:r w:rsidRPr="00230261">
            <w:t>Department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10BE"/>
    <w:rsid w:val="00062A0B"/>
    <w:rsid w:val="000909E7"/>
    <w:rsid w:val="00141AE9"/>
    <w:rsid w:val="001C0B3D"/>
    <w:rsid w:val="002D6C06"/>
    <w:rsid w:val="00426B30"/>
    <w:rsid w:val="00437E03"/>
    <w:rsid w:val="004D762A"/>
    <w:rsid w:val="004E659D"/>
    <w:rsid w:val="00504453"/>
    <w:rsid w:val="00526F4E"/>
    <w:rsid w:val="00553E2A"/>
    <w:rsid w:val="005C2733"/>
    <w:rsid w:val="005E1DEF"/>
    <w:rsid w:val="00687310"/>
    <w:rsid w:val="0076179B"/>
    <w:rsid w:val="00791BBD"/>
    <w:rsid w:val="008903E7"/>
    <w:rsid w:val="00A04A6D"/>
    <w:rsid w:val="00B27800"/>
    <w:rsid w:val="00D15797"/>
    <w:rsid w:val="00D9572E"/>
    <w:rsid w:val="00E110BE"/>
    <w:rsid w:val="00EE5AA4"/>
    <w:rsid w:val="00F50E13"/>
    <w:rsid w:val="00F76EB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495046A8AD94A89BBBAE0C3F2F09624">
    <w:name w:val="C495046A8AD94A89BBBAE0C3F2F09624"/>
  </w:style>
  <w:style w:type="character" w:styleId="PlaceholderText">
    <w:name w:val="Placeholder Text"/>
    <w:basedOn w:val="DefaultParagraphFont"/>
    <w:uiPriority w:val="99"/>
    <w:semiHidden/>
    <w:rsid w:val="00E110BE"/>
    <w:rPr>
      <w:color w:val="808080"/>
    </w:rPr>
  </w:style>
  <w:style w:type="paragraph" w:customStyle="1" w:styleId="EA2A031E8AD64912BD5C3BBEA9BC603F">
    <w:name w:val="EA2A031E8AD64912BD5C3BBEA9BC603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CDD2DC"/>
      </a:dk1>
      <a:lt1>
        <a:sysClr val="window" lastClr="161A21"/>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entury Gothic">
      <a:majorFont>
        <a:latin typeface="Century Gothic" panose="020F0302020204030204"/>
        <a:ea typeface=""/>
        <a:cs typeface=""/>
        <a:font script="Jpan" typeface="メイリオ"/>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Gothic" panose="020F03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26" ma:contentTypeDescription="Create a new document." ma:contentTypeScope="" ma:versionID="ac37c1753acd5e330d2062ccec26ea66">
  <xsd:schema xmlns:xsd="http://www.w3.org/2001/XMLSchema" xmlns:xs="http://www.w3.org/2001/XMLSchema" xmlns:p="http://schemas.microsoft.com/office/2006/metadata/properties" xmlns:ns1="http://schemas.microsoft.com/sharepoint/v3" xmlns:ns2="71af3243-3dd4-4a8d-8c0d-dd76da1f02a5" xmlns:ns3="16c05727-aa75-4e4a-9b5f-8a80a1165891" xmlns:ns4="230e9df3-be65-4c73-a93b-d1236ebd677e" targetNamespace="http://schemas.microsoft.com/office/2006/metadata/properties" ma:root="true" ma:fieldsID="3b340c7101c92c5120abd06486f94548" ns1:_="" ns2:_="" ns3:_="" ns4:_="">
    <xsd:import namespace="http://schemas.microsoft.com/sharepoint/v3"/>
    <xsd:import namespace="71af3243-3dd4-4a8d-8c0d-dd76da1f02a5"/>
    <xsd:import namespace="16c05727-aa75-4e4a-9b5f-8a80a1165891"/>
    <xsd:import namespace="230e9df3-be65-4c73-a93b-d1236ebd677e"/>
    <xsd:element name="properties">
      <xsd:complexType>
        <xsd:sequence>
          <xsd:element name="documentManagement">
            <xsd:complexType>
              <xsd:all>
                <xsd:element ref="ns2:Status" minOccurs="0"/>
                <xsd:element ref="ns2:Image" minOccurs="0"/>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element ref="ns1:_ip_UnifiedCompliancePolicyProperties" minOccurs="0"/>
                <xsd:element ref="ns1:_ip_UnifiedCompliancePolicyUIAction" minOccurs="0"/>
                <xsd:element ref="ns4:TaxCatchAll" minOccurs="0"/>
                <xsd:element ref="ns2:ImageTagsTaxHTField" minOccurs="0"/>
                <xsd:element ref="ns2:MediaServiceLocation" minOccurs="0"/>
                <xsd:element ref="ns2:MediaLengthInSeconds" minOccurs="0"/>
                <xsd:element ref="ns2:Background" minOccurs="0"/>
                <xsd:element ref="ns2:MediaServiceSearchProperties" minOccurs="0"/>
                <xsd:element ref="ns2:MediaServiceDoc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ma:readOnly="false">
      <xsd:simpleType>
        <xsd:restriction base="dms:Note"/>
      </xsd:simpleType>
    </xsd:element>
    <xsd:element name="_ip_UnifiedCompliancePolicyUIAction" ma:index="21"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Status" ma:index="2" nillable="true" ma:displayName="Status" ma:default="Not started" ma:format="Dropdown" ma:internalName="Status" ma:readOnly="false">
      <xsd:simpleType>
        <xsd:restriction base="dms:Choice">
          <xsd:enumeration value="Not started"/>
          <xsd:enumeration value="In Progress"/>
          <xsd:enumeration value="Completed"/>
        </xsd:restriction>
      </xsd:simpleType>
    </xsd:element>
    <xsd:element name="Image" ma:index="3" nillable="true" ma:displayName="Image" ma:format="Image" ma:internalName="Image"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hidden="true" ma:internalName="MediaServiceOCR" ma:readOnly="true">
      <xsd:simpleType>
        <xsd:restriction base="dms:Note"/>
      </xsd:simpleType>
    </xsd:element>
    <xsd:element name="MediaServiceAutoTags" ma:index="11" nillable="true" ma:displayName="MediaServiceAutoTags" ma:hidden="true"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hidden="true" ma:internalName="MediaServiceKeyPoints" ma:readOnly="false">
      <xsd:simpleType>
        <xsd:restriction base="dms:Note"/>
      </xsd:simpleType>
    </xsd:element>
    <xsd:element name="MediaServiceDateTaken" ma:index="18" nillable="true" ma:displayName="MediaServiceDateTaken" ma:hidden="true" ma:internalName="MediaServiceDateTaken" ma:readOnly="true">
      <xsd:simpleType>
        <xsd:restriction base="dms:Text"/>
      </xsd:simpleType>
    </xsd:element>
    <xsd:element name="ImageTagsTaxHTField" ma:index="25" nillable="true" ma:taxonomy="true" ma:internalName="ImageTagsTaxHTField" ma:taxonomyFieldName="MediaServiceImageTags" ma:displayName="Image Tags" ma:readOnly="false" ma:fieldId="{5cf76f15-5ced-4ddc-b409-7134ff3c332f}" ma:taxonomyMulti="true" ma:sspId="e385fb40-52d4-4fae-9c5b-3e8ff8a5878e" ma:termSetId="09814cd3-568e-fe90-9814-8d621ff8fb84" ma:anchorId="fba54fb3-c3e1-fe81-a776-ca4b69148c4d" ma:open="true" ma:isKeyword="false">
      <xsd:complexType>
        <xsd:sequence>
          <xsd:element ref="pc:Terms" minOccurs="0" maxOccurs="1"/>
        </xsd:sequence>
      </xsd:complexType>
    </xsd:element>
    <xsd:element name="MediaServiceLocation" ma:index="26" nillable="true" ma:displayName="Location" ma:hidden="true" ma:internalName="MediaServiceLocation" ma:readOnly="true">
      <xsd:simpleType>
        <xsd:restriction base="dms:Text"/>
      </xsd:simpleType>
    </xsd:element>
    <xsd:element name="MediaLengthInSeconds" ma:index="27" nillable="true" ma:displayName="MediaLengthInSeconds" ma:hidden="true" ma:internalName="MediaLengthInSeconds" ma:readOnly="true">
      <xsd:simpleType>
        <xsd:restriction base="dms:Unknown"/>
      </xsd:simpleType>
    </xsd:element>
    <xsd:element name="Background" ma:index="28" nillable="true" ma:displayName="Background" ma:default="0" ma:format="Dropdown" ma:internalName="Background">
      <xsd:simpleType>
        <xsd:restriction base="dms:Boolean"/>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DocTags" ma:index="30" nillable="true" ma:displayName="MediaServiceDocTags" ma:hidden="true" ma:internalName="MediaServiceDoc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30e9df3-be65-4c73-a93b-d1236ebd677e"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3f6bfcbc-3db3-4ae6-bd76-326f0798ad28}" ma:internalName="TaxCatchAll" ma:readOnly="false" ma:showField="CatchAllData" ma:web="16c05727-aa75-4e4a-9b5f-8a80a11658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Image xmlns="71af3243-3dd4-4a8d-8c0d-dd76da1f02a5">
      <Url xsi:nil="true"/>
      <Description xsi:nil="true"/>
    </Image>
    <Status xmlns="71af3243-3dd4-4a8d-8c0d-dd76da1f02a5">Not started</Status>
    <Background xmlns="71af3243-3dd4-4a8d-8c0d-dd76da1f02a5">false</Background>
    <_ip_UnifiedCompliancePolicyProperties xmlns="http://schemas.microsoft.com/sharepoint/v3" xsi:nil="true"/>
    <ImageTagsTaxHTField xmlns="71af3243-3dd4-4a8d-8c0d-dd76da1f02a5">
      <Terms xmlns="http://schemas.microsoft.com/office/infopath/2007/PartnerControls"/>
    </ImageTagsTaxHTField>
    <TaxCatchAll xmlns="230e9df3-be65-4c73-a93b-d1236ebd677e" xsi:nil="true"/>
    <MediaServiceKeyPoints xmlns="71af3243-3dd4-4a8d-8c0d-dd76da1f02a5" xsi:nil="true"/>
  </documentManagement>
</p:properties>
</file>

<file path=customXml/itemProps1.xml><?xml version="1.0" encoding="utf-8"?>
<ds:datastoreItem xmlns:ds="http://schemas.openxmlformats.org/officeDocument/2006/customXml" ds:itemID="{51DC95FE-2BE6-460C-9B2E-B7960BEA6BD9}">
  <ds:schemaRefs>
    <ds:schemaRef ds:uri="http://schemas.microsoft.com/sharepoint/v3/contenttype/forms"/>
  </ds:schemaRefs>
</ds:datastoreItem>
</file>

<file path=customXml/itemProps2.xml><?xml version="1.0" encoding="utf-8"?>
<ds:datastoreItem xmlns:ds="http://schemas.openxmlformats.org/officeDocument/2006/customXml" ds:itemID="{026E2189-D211-4EF3-B5FA-5B78FBAFE6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1af3243-3dd4-4a8d-8c0d-dd76da1f02a5"/>
    <ds:schemaRef ds:uri="16c05727-aa75-4e4a-9b5f-8a80a1165891"/>
    <ds:schemaRef ds:uri="230e9df3-be65-4c73-a93b-d1236ebd67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725D2C8-6850-4290-ADCF-6EF21E5F611C}">
  <ds:schemaRefs>
    <ds:schemaRef ds:uri="http://schemas.microsoft.com/office/2006/metadata/properties"/>
    <ds:schemaRef ds:uri="http://schemas.microsoft.com/office/infopath/2007/PartnerControls"/>
    <ds:schemaRef ds:uri="http://schemas.microsoft.com/sharepoint/v3"/>
    <ds:schemaRef ds:uri="71af3243-3dd4-4a8d-8c0d-dd76da1f02a5"/>
    <ds:schemaRef ds:uri="230e9df3-be65-4c73-a93b-d1236ebd677e"/>
  </ds:schemaRefs>
</ds:datastoreItem>
</file>

<file path=docMetadata/LabelInfo.xml><?xml version="1.0" encoding="utf-8"?>
<clbl:labelList xmlns:clbl="http://schemas.microsoft.com/office/2020/mipLabelMetadata"/>
</file>

<file path=docProps/app.xml><?xml version="1.0" encoding="utf-8"?>
<Properties xmlns="http://schemas.openxmlformats.org/officeDocument/2006/extended-properties" xmlns:vt="http://schemas.openxmlformats.org/officeDocument/2006/docPropsVTypes">
  <Template>Modern multi-page resume.dotx</Template>
  <TotalTime>0</TotalTime>
  <Pages>5</Pages>
  <Words>1282</Words>
  <Characters>7310</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Benjamin Chapman</dc:creator>
  <cp:keywords/>
  <dc:description/>
  <cp:lastModifiedBy>Benjamin Chapman</cp:lastModifiedBy>
  <cp:revision>2</cp:revision>
  <dcterms:created xsi:type="dcterms:W3CDTF">2025-08-06T11:59:00Z</dcterms:created>
  <dcterms:modified xsi:type="dcterms:W3CDTF">2025-08-06T11:59:00Z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